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3FE22F2A" w14:textId="5F55DB8F" w:rsidR="00007663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  <w:r w:rsidRPr="009F63C4">
              <w:rPr>
                <w:noProof/>
              </w:rPr>
              <w:t xml:space="preserve">      </w:t>
            </w:r>
            <w:r w:rsidR="00D86B4C">
              <w:rPr>
                <w:noProof/>
                <w:lang w:eastAsia="ru-RU"/>
              </w:rPr>
              <w:drawing>
                <wp:inline distT="0" distB="0" distL="0" distR="0" wp14:anchorId="15FD0D26" wp14:editId="10A09461">
                  <wp:extent cx="3060700" cy="4438650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_5460764206782156002_y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0" cy="443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A47F0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12105B4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318DDA22" w14:textId="5B886856" w:rsidR="003C5CA7" w:rsidRPr="003C5CA7" w:rsidRDefault="003C5CA7" w:rsidP="003C5CA7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3C5CA7">
              <w:rPr>
                <w:b/>
                <w:bCs/>
                <w:sz w:val="24"/>
                <w:szCs w:val="24"/>
              </w:rPr>
              <w:t>Социальные сети Единого центра сопровождения участников СВО и членов их семей</w:t>
            </w:r>
          </w:p>
          <w:p w14:paraId="1B179232" w14:textId="725051AA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0E59EE3B" w14:textId="1C7E6733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  <w:r>
              <w:rPr>
                <w:noProof/>
                <w:lang w:eastAsia="ru-RU"/>
              </w:rPr>
              <w:drawing>
                <wp:inline distT="0" distB="0" distL="0" distR="0" wp14:anchorId="70587253" wp14:editId="1E8731D3">
                  <wp:extent cx="914400" cy="9239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9D32718" wp14:editId="502E8428">
                  <wp:extent cx="895350" cy="9429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B44C3BD" wp14:editId="73F6430D">
                  <wp:extent cx="904875" cy="942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CAFA3" w14:textId="5E1AE0F2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83490DC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1F427B0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29F61E46" w:rsidR="003C5CA7" w:rsidRPr="00952F66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39164D02" w14:textId="77777777" w:rsidR="00007663" w:rsidRDefault="00007663">
            <w:pPr>
              <w:rPr>
                <w:noProof/>
              </w:rPr>
            </w:pPr>
          </w:p>
          <w:p w14:paraId="1D030535" w14:textId="77777777" w:rsidR="003C5CA7" w:rsidRDefault="003C5CA7">
            <w:pPr>
              <w:rPr>
                <w:noProof/>
              </w:rPr>
            </w:pPr>
          </w:p>
          <w:p w14:paraId="129F26AC" w14:textId="279512E8" w:rsidR="003C5CA7" w:rsidRPr="00952F66" w:rsidRDefault="003C5CA7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8A3EF5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4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2843F334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</w:t>
                  </w:r>
                  <w:r w:rsidR="003C5CA7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      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8A3EF5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6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8A3EF5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7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678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8"/>
                    <w:gridCol w:w="270"/>
                    <w:gridCol w:w="2990"/>
                  </w:tblGrid>
                  <w:tr w:rsidR="00007663" w:rsidRPr="00952F66" w14:paraId="45BEC3AC" w14:textId="77777777" w:rsidTr="006166C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515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85783C4" wp14:editId="0E0EB58A">
                              <wp:extent cx="993532" cy="828675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9250" cy="850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9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197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727AEF15" w14:textId="5757DD28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  <w:r w:rsidR="006166C9">
                          <w:rPr>
                            <w:noProof/>
                            <w:lang w:bidi="ru-RU"/>
                          </w:rPr>
                          <w:t xml:space="preserve"> Отдел по работе с участниками СВО и членами их семей с</w:t>
                        </w:r>
                        <w:r>
                          <w:rPr>
                            <w:noProof/>
                            <w:lang w:bidi="ru-RU"/>
                          </w:rPr>
                          <w:t xml:space="preserve">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CE7EDB">
              <w:trPr>
                <w:trHeight w:hRule="exact" w:val="624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2DD6631C" wp14:editId="76A9AB18">
                        <wp:extent cx="2990850" cy="186690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1791" cy="18674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CC279AB" w14:textId="4B80FB5D" w:rsidR="00CE7EDB" w:rsidRDefault="00373923" w:rsidP="00CE7EDB">
                  <w:pPr>
                    <w:spacing w:after="0"/>
                    <w:jc w:val="center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ИНФОРМАЦИЯ</w:t>
                  </w:r>
                  <w:r w:rsidR="00CE7EDB"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 xml:space="preserve"> </w:t>
                  </w:r>
                </w:p>
                <w:p w14:paraId="47889FCD" w14:textId="77777777" w:rsidR="00373923" w:rsidRDefault="00CE7EDB" w:rsidP="00CE7EDB">
                  <w:pPr>
                    <w:spacing w:after="0"/>
                    <w:jc w:val="center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 xml:space="preserve">для желающих поступить </w:t>
                  </w:r>
                </w:p>
                <w:p w14:paraId="226CE83B" w14:textId="5F674EB7" w:rsidR="00007663" w:rsidRPr="00221516" w:rsidRDefault="00CE7EDB" w:rsidP="00CE7EDB">
                  <w:pPr>
                    <w:spacing w:after="0"/>
                    <w:jc w:val="center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в военные училища Министерства Обороны РФ (братья, сыновья, пасынки участников СВО)</w:t>
                  </w:r>
                </w:p>
              </w:tc>
            </w:tr>
            <w:tr w:rsidR="00AB06E2" w:rsidRPr="00AB06E2" w14:paraId="47FCA96A" w14:textId="77777777" w:rsidTr="00CE7EDB">
              <w:trPr>
                <w:trHeight w:hRule="exact" w:val="111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E9A778" w:themeFill="accent6" w:themeFillTint="99"/>
                    </w:tcPr>
                    <w:p w14:paraId="57DCAD99" w14:textId="5C573862" w:rsidR="00007663" w:rsidRPr="00AB06E2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AB06E2" w:rsidRPr="00AB06E2" w14:paraId="5B33E08D" w14:textId="77777777" w:rsidTr="00CE7EDB">
              <w:trPr>
                <w:trHeight w:hRule="exact" w:val="3262"/>
              </w:trPr>
              <w:tc>
                <w:tcPr>
                  <w:tcW w:w="5000" w:type="pct"/>
                  <w:shd w:val="clear" w:color="auto" w:fill="E9A778" w:themeFill="accent6" w:themeFillTint="99"/>
                  <w:vAlign w:val="bottom"/>
                </w:tcPr>
                <w:p w14:paraId="42FC1163" w14:textId="2C0CC302" w:rsidR="00007663" w:rsidRPr="00AB06E2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AB06E2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6019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20"/>
        <w:gridCol w:w="426"/>
        <w:gridCol w:w="283"/>
        <w:gridCol w:w="5245"/>
        <w:gridCol w:w="429"/>
        <w:gridCol w:w="31"/>
        <w:gridCol w:w="4785"/>
      </w:tblGrid>
      <w:tr w:rsidR="00007663" w:rsidRPr="00FD3CC9" w14:paraId="2D908BB4" w14:textId="77777777" w:rsidTr="009A3B3E">
        <w:trPr>
          <w:trHeight w:hRule="exact" w:val="10917"/>
          <w:jc w:val="center"/>
        </w:trPr>
        <w:tc>
          <w:tcPr>
            <w:tcW w:w="4820" w:type="dxa"/>
          </w:tcPr>
          <w:p w14:paraId="7200ABFF" w14:textId="14CC36CB" w:rsidR="00D27EDA" w:rsidRPr="00373923" w:rsidRDefault="00D27EDA" w:rsidP="00CE7EDB">
            <w:pPr>
              <w:pStyle w:val="2"/>
              <w:shd w:val="clear" w:color="auto" w:fill="FFFFFF"/>
              <w:spacing w:before="0" w:after="0"/>
              <w:jc w:val="center"/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</w:pPr>
            <w:r w:rsidRPr="00373923">
              <w:rPr>
                <w:rFonts w:ascii="Times New Roman" w:eastAsia="Times New Roman" w:hAnsi="Times New Roman" w:cs="Times New Roman"/>
                <w:color w:val="111111"/>
                <w:sz w:val="23"/>
                <w:szCs w:val="23"/>
                <w:lang w:eastAsia="ru-RU"/>
              </w:rPr>
              <w:lastRenderedPageBreak/>
              <w:t>Льготы при поступлении в колледж или ВУЗ.</w:t>
            </w:r>
          </w:p>
          <w:p w14:paraId="21B84599" w14:textId="77777777" w:rsidR="00373923" w:rsidRPr="00373923" w:rsidRDefault="00373923" w:rsidP="00CE7E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12"/>
                <w:szCs w:val="12"/>
                <w:lang w:eastAsia="ru-RU"/>
              </w:rPr>
            </w:pPr>
          </w:p>
          <w:p w14:paraId="70974A22" w14:textId="5364FC17" w:rsidR="00D27EDA" w:rsidRPr="00494A89" w:rsidRDefault="00CE7EDB" w:rsidP="00CE7E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      </w:t>
            </w:r>
            <w:r w:rsidR="00D27EDA" w:rsidRPr="00D27E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се ВУЗы обязаны предусматривать квоты для приема детей участников СВО на бюджетное обучение по программам бакалавриата и специалитета. Размер квоты составляет не менее 10% от общего количест</w:t>
            </w:r>
            <w:r w:rsidR="00D27EDA" w:rsidRPr="00D27E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ва мест по каждому направлению. 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D27EDA" w:rsidRPr="00D27E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ебен</w:t>
            </w:r>
            <w:r w:rsidR="00D27EDA" w:rsidRPr="00D27E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о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к может выбирать любой ВУЗ на территории страны.</w:t>
            </w:r>
            <w:r w:rsidR="00D27E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Подробнее нужно уточнять в правилах конкретного ВУЗа.</w:t>
            </w:r>
          </w:p>
          <w:p w14:paraId="7703EE43" w14:textId="5636582D" w:rsidR="00D27EDA" w:rsidRPr="00494A89" w:rsidRDefault="00CE7EDB" w:rsidP="00D27E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      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 время обучения дети участников СВО могут перейти с коммерческой формы на бюджетное отделение. Льгота действует в пределах квоты, при отсутствии академической неуспеваемости и долгов по оплате обучения.</w:t>
            </w:r>
          </w:p>
          <w:p w14:paraId="6CD8808A" w14:textId="6427D319" w:rsidR="00D27EDA" w:rsidRPr="00494A89" w:rsidRDefault="00CE7EDB" w:rsidP="00D27E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      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Без вступительных испытаний, но с проверкой состояния здоровья, могут поступить дети военнослужащих, погибших, заболевших, получивших увечье или травмы в ходе СВО.</w:t>
            </w:r>
          </w:p>
          <w:p w14:paraId="48C8263E" w14:textId="66DA50A1" w:rsidR="00D27EDA" w:rsidRPr="00D27EDA" w:rsidRDefault="00CE7EDB" w:rsidP="00D27E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      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Право на бесплатный прием на подготовительные отделения ВУЗов имеют дети военнослужащих, погибших в СВО либо увечье, ранение, травму, контузию или заболевание.</w:t>
            </w:r>
            <w:r w:rsidR="00D27EDA" w:rsidRPr="00494A8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Минобрнауки</w:t>
            </w:r>
            <w:r w:rsidR="00D27EDA" w:rsidRPr="00D27E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каждый год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утверждает перечень учреждений, которые обязаны предоставить льготу.</w:t>
            </w:r>
          </w:p>
          <w:p w14:paraId="65705B08" w14:textId="60541591" w:rsidR="00D27EDA" w:rsidRPr="00494A89" w:rsidRDefault="00CE7EDB" w:rsidP="00D27E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      </w:t>
            </w:r>
            <w:r w:rsidR="00D27EDA"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Право на поступление в ВУЗ без вступительных испытаний (кроме творческих и профессиональных экзаменов) есть у детей участников СВО:</w:t>
            </w:r>
          </w:p>
          <w:p w14:paraId="22611FA5" w14:textId="77777777" w:rsidR="00D27EDA" w:rsidRPr="00494A89" w:rsidRDefault="00D27EDA" w:rsidP="00D27EDA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имеющих звание Герой России</w:t>
            </w:r>
          </w:p>
          <w:p w14:paraId="0307B956" w14:textId="77777777" w:rsidR="00D27EDA" w:rsidRPr="00494A89" w:rsidRDefault="00D27EDA" w:rsidP="00D27EDA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награжденных тремя орденами мужества</w:t>
            </w:r>
          </w:p>
          <w:p w14:paraId="5A5DDB27" w14:textId="77777777" w:rsidR="00D27EDA" w:rsidRPr="00494A89" w:rsidRDefault="00D27EDA" w:rsidP="00D27EDA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погибших во время службы, либо от ранений и заболеваний, полученных в связи с участием в спецоперации</w:t>
            </w:r>
          </w:p>
          <w:p w14:paraId="5DAD48E0" w14:textId="77777777" w:rsidR="00D27EDA" w:rsidRPr="00494A89" w:rsidRDefault="00D27EDA" w:rsidP="00D27EDA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42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раненных или получивших заболевание на СВО</w:t>
            </w:r>
          </w:p>
          <w:p w14:paraId="52B8372E" w14:textId="0AA6D56B" w:rsidR="002F15BD" w:rsidRPr="00952F66" w:rsidRDefault="002F15BD" w:rsidP="00D27EDA">
            <w:pPr>
              <w:shd w:val="clear" w:color="auto" w:fill="FFFFFF"/>
              <w:spacing w:after="0" w:line="240" w:lineRule="auto"/>
              <w:rPr>
                <w:noProof/>
              </w:rPr>
            </w:pPr>
          </w:p>
        </w:tc>
        <w:tc>
          <w:tcPr>
            <w:tcW w:w="426" w:type="dxa"/>
          </w:tcPr>
          <w:p w14:paraId="0029D3EE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283" w:type="dxa"/>
          </w:tcPr>
          <w:p w14:paraId="5FB3FA5F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5245" w:type="dxa"/>
          </w:tcPr>
          <w:p w14:paraId="7FBA972C" w14:textId="58FB40CE" w:rsidR="003C5CA7" w:rsidRDefault="00373923" w:rsidP="005D33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bookmarkStart w:id="0" w:name="_GoBack"/>
            <w:r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9F202CA" wp14:editId="480A1F95">
                  <wp:extent cx="1724025" cy="93345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594117602_4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5950C0D4" w14:textId="272D9412" w:rsidR="00D86B4C" w:rsidRPr="00D86B4C" w:rsidRDefault="00D86B4C" w:rsidP="00D86B4C">
            <w:pPr>
              <w:pStyle w:val="21"/>
              <w:spacing w:before="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Преимущественное право на поступление в колледжи и техникумы (без учета оценок в аттестате</w:t>
            </w:r>
            <w:r w:rsidRPr="00D86B4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494A8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 без договора целевого обучения) дают детям, чьи родител</w:t>
            </w:r>
            <w:r w:rsidRPr="00D86B4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и:</w:t>
            </w:r>
          </w:p>
          <w:p w14:paraId="1B959FD9" w14:textId="3CF057FA" w:rsidR="00D86B4C" w:rsidRPr="00D86B4C" w:rsidRDefault="00D86B4C" w:rsidP="00D86B4C">
            <w:pPr>
              <w:pStyle w:val="21"/>
              <w:spacing w:before="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D86B4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* принимали участие в боевых действиях на территории ДНР и ЛНР</w:t>
            </w:r>
          </w:p>
          <w:p w14:paraId="562212D6" w14:textId="57832FD9" w:rsidR="00D86B4C" w:rsidRPr="00D86B4C" w:rsidRDefault="00D86B4C" w:rsidP="00D86B4C">
            <w:pPr>
              <w:pStyle w:val="21"/>
              <w:spacing w:before="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D86B4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* являются Героями России</w:t>
            </w:r>
          </w:p>
          <w:p w14:paraId="5B7C8EDE" w14:textId="0F1B512C" w:rsidR="00007663" w:rsidRPr="00D86B4C" w:rsidRDefault="00D86B4C" w:rsidP="00D86B4C">
            <w:pPr>
              <w:pStyle w:val="21"/>
              <w:spacing w:before="0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D86B4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* награждены тремя орденами Мужества</w:t>
            </w:r>
          </w:p>
          <w:p w14:paraId="25247B9E" w14:textId="77777777" w:rsidR="00D27EDA" w:rsidRPr="00494A89" w:rsidRDefault="00D27EDA" w:rsidP="00D27E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494A89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Специальные льготы действуют для поступления в военные образовательные учреждения России:</w:t>
            </w:r>
          </w:p>
          <w:p w14:paraId="00B357F0" w14:textId="77C0D609" w:rsidR="00D86B4C" w:rsidRPr="00FD3CC9" w:rsidRDefault="00D27EDA" w:rsidP="00D27EDA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Военный институт (военно-морской) морской корпус Петра Великого. Г. Санкт-Петербург, наб. Лейтинанта Шмидта, д. 17, тел.: 8(812)408-95-75.</w:t>
            </w:r>
          </w:p>
          <w:p w14:paraId="3552BD4C" w14:textId="77777777" w:rsidR="00373923" w:rsidRDefault="00D27EDA" w:rsidP="00D27EDA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Военный институт (военно-мосркой политехнический) высшее военно-морское инженерное училище. Г. Санкт-Петербург, г. Пушкин, Кадетский бульвар, д. 1, </w:t>
            </w:r>
          </w:p>
          <w:p w14:paraId="33931E32" w14:textId="4234E7B9" w:rsidR="00D27EDA" w:rsidRPr="00FD3CC9" w:rsidRDefault="00D27EDA" w:rsidP="00373923">
            <w:pPr>
              <w:pStyle w:val="af3"/>
              <w:tabs>
                <w:tab w:val="left" w:pos="366"/>
              </w:tabs>
              <w:spacing w:after="0" w:line="240" w:lineRule="auto"/>
              <w:ind w:left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тел.: 8(812)465-27-00.</w:t>
            </w:r>
          </w:p>
          <w:p w14:paraId="0219E74D" w14:textId="77777777" w:rsidR="00373923" w:rsidRDefault="00D27EDA" w:rsidP="00D27EDA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Филиал ВУНЦ ВМФ «</w:t>
            </w:r>
            <w:r w:rsidR="00273583"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Военно-морская академия» в г. Калининграде Балтийское высшее военно-морское училище. </w:t>
            </w:r>
            <w:r w:rsidR="00373923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   </w:t>
            </w:r>
            <w:r w:rsidR="00273583"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Г. Калининград, Советский проспект, д. 82, </w:t>
            </w:r>
          </w:p>
          <w:p w14:paraId="1465839A" w14:textId="36CB1BDD" w:rsidR="00D27EDA" w:rsidRPr="00FD3CC9" w:rsidRDefault="00273583" w:rsidP="00373923">
            <w:pPr>
              <w:pStyle w:val="af3"/>
              <w:tabs>
                <w:tab w:val="left" w:pos="366"/>
              </w:tabs>
              <w:spacing w:after="0" w:line="240" w:lineRule="auto"/>
              <w:ind w:left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тел.: 8(4012)21-54-78.</w:t>
            </w:r>
          </w:p>
          <w:p w14:paraId="6F91F07E" w14:textId="66CBCF89" w:rsidR="00273583" w:rsidRPr="00FD3CC9" w:rsidRDefault="00273583" w:rsidP="00D27EDA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Военная академия Ракетных войск стратегического назначения имени Петра Великого (филиал в г.Серпухов).     </w:t>
            </w:r>
            <w:r w:rsidR="00373923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    </w:t>
            </w: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г. Серпухов, ул. Бригадная, д. 17, тел.: 8(4967)78-95-36.</w:t>
            </w:r>
          </w:p>
          <w:p w14:paraId="09D1C3A4" w14:textId="77777777" w:rsidR="00273583" w:rsidRPr="00FD3CC9" w:rsidRDefault="00273583" w:rsidP="00D27EDA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Краснодарское высшее военное авиационное училище летчиков им. Героя Советского Союза А.К. Серова. </w:t>
            </w:r>
          </w:p>
          <w:p w14:paraId="33E5B414" w14:textId="77777777" w:rsidR="00373923" w:rsidRDefault="00273583" w:rsidP="00273583">
            <w:pPr>
              <w:pStyle w:val="af3"/>
              <w:tabs>
                <w:tab w:val="left" w:pos="366"/>
              </w:tabs>
              <w:spacing w:after="0" w:line="240" w:lineRule="auto"/>
              <w:ind w:left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Г. Краснодар, ул. Дзержинского, д. 135, </w:t>
            </w:r>
          </w:p>
          <w:p w14:paraId="635BCFF8" w14:textId="0E3A4008" w:rsidR="00FD3CC9" w:rsidRPr="00FD3CC9" w:rsidRDefault="00273583" w:rsidP="00273583">
            <w:pPr>
              <w:pStyle w:val="af3"/>
              <w:tabs>
                <w:tab w:val="left" w:pos="366"/>
              </w:tabs>
              <w:spacing w:after="0" w:line="240" w:lineRule="auto"/>
              <w:ind w:left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тел.: 8(861)224-01-01, доб. 3-67, 3-07, 5-48</w:t>
            </w:r>
            <w:r w:rsidR="00FD3CC9"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.</w:t>
            </w:r>
          </w:p>
          <w:p w14:paraId="6BB7216F" w14:textId="77777777" w:rsidR="00373923" w:rsidRDefault="00FD3CC9" w:rsidP="00FD3CC9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Военная акадения радиационной, химической и биологической защиты им. Маршала Советского Союза С.К. Тимошенко. Г.Кострома, ул. Горького, д. 16, </w:t>
            </w:r>
          </w:p>
          <w:p w14:paraId="2D0FA7E1" w14:textId="6B8A97CE" w:rsidR="00273583" w:rsidRPr="00FD3CC9" w:rsidRDefault="00FD3CC9" w:rsidP="00373923">
            <w:pPr>
              <w:pStyle w:val="af3"/>
              <w:tabs>
                <w:tab w:val="left" w:pos="366"/>
              </w:tabs>
              <w:spacing w:after="0" w:line="240" w:lineRule="auto"/>
              <w:ind w:left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тел.:8(4942)39-97-39</w:t>
            </w:r>
            <w:r w:rsidR="00273583"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.</w:t>
            </w:r>
          </w:p>
          <w:p w14:paraId="5A469F26" w14:textId="37071225" w:rsidR="00FD3CC9" w:rsidRDefault="00FD3CC9" w:rsidP="00FD3CC9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 w:rsidRPr="00FD3CC9">
              <w:rPr>
                <w:rFonts w:ascii="Times New Roman" w:hAnsi="Times New Roman" w:cs="Times New Roman"/>
                <w:noProof/>
                <w:sz w:val="19"/>
                <w:szCs w:val="19"/>
              </w:rPr>
              <w:t>Военная академия воздушно-космической обороны им. Маршала Советского Союза Г.К. Жукова. Г. Тверь, ул.Жигарева, д. 50, тел.: 8(4822)32-08-04</w:t>
            </w:r>
          </w:p>
          <w:p w14:paraId="728837C7" w14:textId="3EEEBD09" w:rsidR="00987349" w:rsidRPr="00FD3CC9" w:rsidRDefault="00987349" w:rsidP="00FD3CC9">
            <w:pPr>
              <w:pStyle w:val="af3"/>
              <w:numPr>
                <w:ilvl w:val="0"/>
                <w:numId w:val="11"/>
              </w:numPr>
              <w:tabs>
                <w:tab w:val="left" w:pos="36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Военная академия материально-технического обеспечения им. Генерала армии А.В. Хрулёва. Г. Санкт-Петербург, </w:t>
            </w:r>
            <w:r w:rsidR="00373923">
              <w:rPr>
                <w:rFonts w:ascii="Times New Roman" w:hAnsi="Times New Roman" w:cs="Times New Roman"/>
                <w:noProof/>
                <w:sz w:val="19"/>
                <w:szCs w:val="19"/>
              </w:rPr>
              <w:t xml:space="preserve">         </w:t>
            </w:r>
            <w:r>
              <w:rPr>
                <w:rFonts w:ascii="Times New Roman" w:hAnsi="Times New Roman" w:cs="Times New Roman"/>
                <w:noProof/>
                <w:sz w:val="19"/>
                <w:szCs w:val="19"/>
              </w:rPr>
              <w:t>наб. Макарова, д. 8, тел.:8(812)328-88-72.</w:t>
            </w:r>
          </w:p>
          <w:p w14:paraId="519BDC35" w14:textId="77777777" w:rsidR="00FD3CC9" w:rsidRPr="00FD3CC9" w:rsidRDefault="00FD3CC9" w:rsidP="00273583">
            <w:pPr>
              <w:pStyle w:val="af3"/>
              <w:tabs>
                <w:tab w:val="left" w:pos="366"/>
              </w:tabs>
              <w:spacing w:after="0" w:line="240" w:lineRule="auto"/>
              <w:ind w:left="0"/>
              <w:rPr>
                <w:rFonts w:ascii="Times New Roman" w:hAnsi="Times New Roman" w:cs="Times New Roman"/>
                <w:noProof/>
                <w:sz w:val="19"/>
                <w:szCs w:val="19"/>
              </w:rPr>
            </w:pPr>
          </w:p>
          <w:p w14:paraId="0064EDE7" w14:textId="77777777" w:rsidR="00273583" w:rsidRPr="00D27EDA" w:rsidRDefault="00273583" w:rsidP="00273583">
            <w:pPr>
              <w:pStyle w:val="af3"/>
              <w:tabs>
                <w:tab w:val="left" w:pos="366"/>
              </w:tabs>
              <w:spacing w:after="0" w:line="240" w:lineRule="auto"/>
              <w:ind w:left="0"/>
              <w:rPr>
                <w:rFonts w:ascii="Times New Roman" w:hAnsi="Times New Roman" w:cs="Times New Roman"/>
                <w:noProof/>
                <w:sz w:val="20"/>
              </w:rPr>
            </w:pPr>
          </w:p>
          <w:p w14:paraId="1E4A94FA" w14:textId="557C5FDB" w:rsidR="00765A8A" w:rsidRPr="005D33EF" w:rsidRDefault="00765A8A" w:rsidP="00D86B4C">
            <w:pPr>
              <w:spacing w:after="0" w:line="240" w:lineRule="auto"/>
              <w:ind w:left="1"/>
              <w:rPr>
                <w:noProof/>
                <w:szCs w:val="18"/>
              </w:rPr>
            </w:pPr>
          </w:p>
        </w:tc>
        <w:tc>
          <w:tcPr>
            <w:tcW w:w="429" w:type="dxa"/>
          </w:tcPr>
          <w:p w14:paraId="2E41EB86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785" w:type="dxa"/>
          </w:tcPr>
          <w:p w14:paraId="2862E5C1" w14:textId="50C22DD3" w:rsidR="00DC1C6B" w:rsidRPr="00FD3CC9" w:rsidRDefault="00072269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Ярославское высшее военное училище противовоздушной обороны. Г.Ярославль, Московский пр</w:t>
            </w:r>
            <w:r w:rsidR="00373923">
              <w:rPr>
                <w:rFonts w:ascii="Times New Roman" w:hAnsi="Times New Roman" w:cs="Times New Roman"/>
                <w:szCs w:val="18"/>
              </w:rPr>
              <w:t>.</w:t>
            </w:r>
            <w:r w:rsidRPr="00FD3CC9">
              <w:rPr>
                <w:rFonts w:ascii="Times New Roman" w:hAnsi="Times New Roman" w:cs="Times New Roman"/>
                <w:szCs w:val="18"/>
              </w:rPr>
              <w:t>, д. 28, тел.: 8(4852)73-17-77.</w:t>
            </w:r>
          </w:p>
          <w:p w14:paraId="1333BE92" w14:textId="77777777" w:rsidR="00373923" w:rsidRDefault="00072269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Филиал</w:t>
            </w:r>
            <w:r w:rsidR="008F05FC" w:rsidRPr="00FD3CC9">
              <w:rPr>
                <w:rFonts w:ascii="Times New Roman" w:hAnsi="Times New Roman" w:cs="Times New Roman"/>
                <w:szCs w:val="18"/>
              </w:rPr>
              <w:t xml:space="preserve"> ВУНЦ ВВС «Военно-воздушная академия им. Профессора Н.Е. Жуковского и Ю.А. Гагарина».</w:t>
            </w:r>
            <w:r w:rsidR="00373923">
              <w:rPr>
                <w:rFonts w:ascii="Times New Roman" w:hAnsi="Times New Roman" w:cs="Times New Roman"/>
                <w:szCs w:val="18"/>
              </w:rPr>
              <w:t xml:space="preserve">                 </w:t>
            </w:r>
            <w:r w:rsidR="008F05FC" w:rsidRPr="00FD3CC9">
              <w:rPr>
                <w:rFonts w:ascii="Times New Roman" w:hAnsi="Times New Roman" w:cs="Times New Roman"/>
                <w:szCs w:val="18"/>
              </w:rPr>
              <w:t xml:space="preserve"> Г. Сызрань, ул. Маршала Жукова, д. 1, </w:t>
            </w:r>
          </w:p>
          <w:p w14:paraId="5CEB0E97" w14:textId="43229EB6" w:rsidR="00072269" w:rsidRPr="00FD3CC9" w:rsidRDefault="008F05FC" w:rsidP="00373923">
            <w:pPr>
              <w:pStyle w:val="af3"/>
              <w:tabs>
                <w:tab w:val="left" w:pos="466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тел.: 8(8464)99-00-86.</w:t>
            </w:r>
          </w:p>
          <w:p w14:paraId="453CD58A" w14:textId="337DBCFE" w:rsidR="008F05FC" w:rsidRPr="00FD3CC9" w:rsidRDefault="008F05FC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Федеральное государственное казенное военное профессиональное образовательное учреждение «183 учебный центр» Министерства обороны РФ. Г. Ростов-на-Дону, пр-кт М.Нагибина, д. 24/50, тел.:8(863)245-02-94.</w:t>
            </w:r>
          </w:p>
          <w:p w14:paraId="59D13E04" w14:textId="727FC250" w:rsidR="008F05FC" w:rsidRPr="00FD3CC9" w:rsidRDefault="008F05FC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Тихоокеанское высшее военно-морское училище им. С.О. Макарова. Г.Владивосток, Камчатский пер., д.6, тел.:8(423)236-09-46.</w:t>
            </w:r>
          </w:p>
          <w:p w14:paraId="2A4E6762" w14:textId="0E18B852" w:rsidR="008F05FC" w:rsidRPr="00FD3CC9" w:rsidRDefault="008F05FC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Саратовское высшее артиллерийское командное училище. Г.Саратов, ул. Артиллерийская, д. 2, тел.:8(8452)69-33-07.</w:t>
            </w:r>
          </w:p>
          <w:p w14:paraId="6563E004" w14:textId="4929D3D1" w:rsidR="008F05FC" w:rsidRPr="00FD3CC9" w:rsidRDefault="008F05FC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 xml:space="preserve">Омский Автобронетанковый инженерный институт. Г.Омск, 14 военный </w:t>
            </w:r>
            <w:r w:rsidR="00373923">
              <w:rPr>
                <w:rFonts w:ascii="Times New Roman" w:hAnsi="Times New Roman" w:cs="Times New Roman"/>
                <w:szCs w:val="18"/>
              </w:rPr>
              <w:t>городок, тел.:8(3812)44-98-57.</w:t>
            </w:r>
          </w:p>
          <w:p w14:paraId="036D5AC4" w14:textId="4B23B91F" w:rsidR="008F05FC" w:rsidRPr="00FD3CC9" w:rsidRDefault="008F05FC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Новосибирское высшее военное командное ордена Жукова училище. Г.</w:t>
            </w:r>
            <w:r w:rsidR="00373923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FD3CC9">
              <w:rPr>
                <w:rFonts w:ascii="Times New Roman" w:hAnsi="Times New Roman" w:cs="Times New Roman"/>
                <w:szCs w:val="18"/>
              </w:rPr>
              <w:t>Новосибирск,</w:t>
            </w:r>
            <w:r w:rsidR="00E67031" w:rsidRPr="00FD3CC9">
              <w:rPr>
                <w:rFonts w:ascii="Times New Roman" w:hAnsi="Times New Roman" w:cs="Times New Roman"/>
                <w:szCs w:val="18"/>
              </w:rPr>
              <w:t xml:space="preserve"> Академгородок, ул. Иванова, д. 49, тел.:8(383)332-50-45, доп. 20-60</w:t>
            </w:r>
            <w:r w:rsidR="00373923">
              <w:rPr>
                <w:rFonts w:ascii="Times New Roman" w:hAnsi="Times New Roman" w:cs="Times New Roman"/>
                <w:szCs w:val="18"/>
              </w:rPr>
              <w:t>.</w:t>
            </w:r>
          </w:p>
          <w:p w14:paraId="3481B23B" w14:textId="77777777" w:rsidR="00373923" w:rsidRDefault="00E67031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 xml:space="preserve">Михайловская военная артиллерийская академия. Г.Санкт-Петербург, ул. Комсомола, д. 22, </w:t>
            </w:r>
          </w:p>
          <w:p w14:paraId="3B334F09" w14:textId="6E9F3E59" w:rsidR="00E67031" w:rsidRPr="00FD3CC9" w:rsidRDefault="00E67031" w:rsidP="00373923">
            <w:pPr>
              <w:pStyle w:val="af3"/>
              <w:tabs>
                <w:tab w:val="left" w:pos="466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тел.:8(812)292-14-85</w:t>
            </w:r>
          </w:p>
          <w:p w14:paraId="6E27D005" w14:textId="77777777" w:rsidR="00373923" w:rsidRDefault="00E67031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 xml:space="preserve">Краснодарское высшее военное училище им. Генерала армии С.М. Штеменко. Г.Краснодар, ул.Красина, д. 4, </w:t>
            </w:r>
          </w:p>
          <w:p w14:paraId="03652F9D" w14:textId="08643B0B" w:rsidR="00E67031" w:rsidRPr="00FD3CC9" w:rsidRDefault="00E67031" w:rsidP="00373923">
            <w:pPr>
              <w:pStyle w:val="af3"/>
              <w:tabs>
                <w:tab w:val="left" w:pos="466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тел.: 8(961)258-10-33.</w:t>
            </w:r>
          </w:p>
          <w:p w14:paraId="63D8213A" w14:textId="29300239" w:rsidR="00E67031" w:rsidRPr="00FD3CC9" w:rsidRDefault="00E67031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Донецкое высшее общевойсковое командное училище. ДНР, г. Донецк, ул. Куприна, д. 1, тел.:8(949)572-25-77.</w:t>
            </w:r>
          </w:p>
          <w:p w14:paraId="0839C5C7" w14:textId="77777777" w:rsidR="00373923" w:rsidRDefault="00E67031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Военный университет радиоэлектроники. Вологодская область, г. Череповец, Советский пр-кт, д. 126,</w:t>
            </w:r>
          </w:p>
          <w:p w14:paraId="31D20FDC" w14:textId="14EC66AB" w:rsidR="00E67031" w:rsidRPr="00FD3CC9" w:rsidRDefault="00E67031" w:rsidP="00373923">
            <w:pPr>
              <w:pStyle w:val="af3"/>
              <w:tabs>
                <w:tab w:val="left" w:pos="466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тел.: 8(8202)67-33-88</w:t>
            </w:r>
            <w:r w:rsidR="00373923">
              <w:rPr>
                <w:rFonts w:ascii="Times New Roman" w:hAnsi="Times New Roman" w:cs="Times New Roman"/>
                <w:szCs w:val="18"/>
              </w:rPr>
              <w:t>.</w:t>
            </w:r>
          </w:p>
          <w:p w14:paraId="4C2B5F33" w14:textId="77777777" w:rsidR="00373923" w:rsidRDefault="00E67031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 xml:space="preserve">Военный институт физической культуры. Г.Санкт-Петербург, Б. Сампсониевский пр-кт, д. 63, </w:t>
            </w:r>
          </w:p>
          <w:p w14:paraId="096F6B1B" w14:textId="36F00065" w:rsidR="00E67031" w:rsidRPr="00FD3CC9" w:rsidRDefault="00E67031" w:rsidP="00373923">
            <w:pPr>
              <w:pStyle w:val="af3"/>
              <w:tabs>
                <w:tab w:val="left" w:pos="466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тел.: 8(812)292-31-81</w:t>
            </w:r>
          </w:p>
          <w:p w14:paraId="3287786D" w14:textId="304BE681" w:rsidR="00E67031" w:rsidRPr="00FD3CC9" w:rsidRDefault="00E67031" w:rsidP="0007226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 xml:space="preserve">ФГК ВО УВО Военная орденов Жукова и Ленина Краснознаменная академия связи. </w:t>
            </w:r>
            <w:r w:rsidR="00FD3CC9" w:rsidRPr="00FD3CC9">
              <w:rPr>
                <w:rFonts w:ascii="Times New Roman" w:hAnsi="Times New Roman" w:cs="Times New Roman"/>
                <w:szCs w:val="18"/>
              </w:rPr>
              <w:t xml:space="preserve">Г.Санкт-Петербург, </w:t>
            </w:r>
            <w:r w:rsidR="00373923">
              <w:rPr>
                <w:rFonts w:ascii="Times New Roman" w:hAnsi="Times New Roman" w:cs="Times New Roman"/>
                <w:szCs w:val="18"/>
              </w:rPr>
              <w:t xml:space="preserve">      </w:t>
            </w:r>
            <w:r w:rsidR="00FD3CC9" w:rsidRPr="00FD3CC9">
              <w:rPr>
                <w:rFonts w:ascii="Times New Roman" w:hAnsi="Times New Roman" w:cs="Times New Roman"/>
                <w:szCs w:val="18"/>
              </w:rPr>
              <w:t>пр. Тихорецкий, д. 3, тел.: 8(812)247-93-25</w:t>
            </w:r>
          </w:p>
          <w:p w14:paraId="15186DC7" w14:textId="6AD6A519" w:rsidR="006166C9" w:rsidRPr="00FD3CC9" w:rsidRDefault="00FD3CC9" w:rsidP="00FD3CC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 xml:space="preserve">Военная академия Ракетных войск стратегического назначения им. Петра Великого. Г.Балашиха, </w:t>
            </w:r>
            <w:r w:rsidR="00373923">
              <w:rPr>
                <w:rFonts w:ascii="Times New Roman" w:hAnsi="Times New Roman" w:cs="Times New Roman"/>
                <w:szCs w:val="18"/>
              </w:rPr>
              <w:t xml:space="preserve">                     </w:t>
            </w:r>
            <w:r w:rsidRPr="00FD3CC9">
              <w:rPr>
                <w:rFonts w:ascii="Times New Roman" w:hAnsi="Times New Roman" w:cs="Times New Roman"/>
                <w:szCs w:val="18"/>
              </w:rPr>
              <w:t>ул. Карбышева, д. 8, тел.:8(495)524-08-07</w:t>
            </w:r>
          </w:p>
          <w:p w14:paraId="455AF71A" w14:textId="67BC0E98" w:rsidR="00FD3CC9" w:rsidRPr="00FD3CC9" w:rsidRDefault="00FD3CC9" w:rsidP="00FD3CC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 w:rsidRPr="00FD3CC9">
              <w:rPr>
                <w:rFonts w:ascii="Times New Roman" w:hAnsi="Times New Roman" w:cs="Times New Roman"/>
                <w:szCs w:val="18"/>
              </w:rPr>
              <w:t>Балтийское высшее военно-морское училище им. Адмирала Ф.Ф. Ушакова. Г. Калининград, Советский пр-кт, д. 82, тел.: 8(4012)21-54-78</w:t>
            </w:r>
          </w:p>
          <w:p w14:paraId="3488C811" w14:textId="5F137ABF" w:rsidR="00FD3CC9" w:rsidRDefault="00987349" w:rsidP="00FD3CC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Военный учебно-научный центр ВВС «Военно-воздушная академия им. Профессора Н.Е. Жуковского и Ю.А. Гагарина». Г. Воронеж, ул. Старых Большевиков, д. 54-А, тел.: 8(473)244-76-13.</w:t>
            </w:r>
          </w:p>
          <w:p w14:paraId="0958DCD6" w14:textId="7E287E75" w:rsidR="00987349" w:rsidRPr="00FD3CC9" w:rsidRDefault="00987349" w:rsidP="00FD3CC9">
            <w:pPr>
              <w:pStyle w:val="af3"/>
              <w:numPr>
                <w:ilvl w:val="0"/>
                <w:numId w:val="11"/>
              </w:numPr>
              <w:tabs>
                <w:tab w:val="left" w:pos="466"/>
              </w:tabs>
              <w:spacing w:after="0" w:line="240" w:lineRule="auto"/>
              <w:ind w:left="106" w:firstLine="0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Военная академия войсковой противовоздушной обороны ВС РФ им. Маршала Советского Союза А.М. Василевского. Г. Смоленск, ул. Котовского, д. 2, тел.:8(4812)41-63-02, доб. 4-81.</w:t>
            </w:r>
          </w:p>
          <w:p w14:paraId="769E2F7B" w14:textId="66E25D0B" w:rsidR="00FD3CC9" w:rsidRPr="00FD3CC9" w:rsidRDefault="00FD3CC9" w:rsidP="00FD3CC9">
            <w:pPr>
              <w:tabs>
                <w:tab w:val="left" w:pos="466"/>
              </w:tabs>
              <w:spacing w:after="0" w:line="240" w:lineRule="auto"/>
              <w:ind w:left="106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1D4C4259" w14:textId="311CC35A" w:rsidR="00007663" w:rsidRPr="00952F66" w:rsidRDefault="00007663" w:rsidP="001B5671">
      <w:pPr>
        <w:pStyle w:val="af"/>
        <w:rPr>
          <w:noProof/>
        </w:rPr>
      </w:pPr>
    </w:p>
    <w:sectPr w:rsidR="00007663" w:rsidRPr="00952F66" w:rsidSect="005D33EF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526DEF" w14:textId="77777777" w:rsidR="00211D5A" w:rsidRDefault="00211D5A" w:rsidP="00952F66">
      <w:pPr>
        <w:spacing w:after="0" w:line="240" w:lineRule="auto"/>
      </w:pPr>
      <w:r>
        <w:separator/>
      </w:r>
    </w:p>
  </w:endnote>
  <w:endnote w:type="continuationSeparator" w:id="0">
    <w:p w14:paraId="189175D5" w14:textId="77777777" w:rsidR="00211D5A" w:rsidRDefault="00211D5A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BB089" w14:textId="77777777" w:rsidR="00211D5A" w:rsidRDefault="00211D5A" w:rsidP="00952F66">
      <w:pPr>
        <w:spacing w:after="0" w:line="240" w:lineRule="auto"/>
      </w:pPr>
      <w:r>
        <w:separator/>
      </w:r>
    </w:p>
  </w:footnote>
  <w:footnote w:type="continuationSeparator" w:id="0">
    <w:p w14:paraId="6670F765" w14:textId="77777777" w:rsidR="00211D5A" w:rsidRDefault="00211D5A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>
    <w:nsid w:val="174143F6"/>
    <w:multiLevelType w:val="hybridMultilevel"/>
    <w:tmpl w:val="A3266C94"/>
    <w:lvl w:ilvl="0" w:tplc="0419000D">
      <w:start w:val="1"/>
      <w:numFmt w:val="bullet"/>
      <w:lvlText w:val=""/>
      <w:lvlJc w:val="left"/>
      <w:pPr>
        <w:ind w:left="7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>
    <w:nsid w:val="3DFE6972"/>
    <w:multiLevelType w:val="hybridMultilevel"/>
    <w:tmpl w:val="0CA0C2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1A1381"/>
    <w:multiLevelType w:val="multilevel"/>
    <w:tmpl w:val="E4B6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AE5435C"/>
    <w:multiLevelType w:val="multilevel"/>
    <w:tmpl w:val="B3987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3166629"/>
    <w:multiLevelType w:val="multilevel"/>
    <w:tmpl w:val="DA00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2"/>
  </w:num>
  <w:num w:numId="8">
    <w:abstractNumId w:val="4"/>
  </w:num>
  <w:num w:numId="9">
    <w:abstractNumId w:val="3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5E"/>
    <w:rsid w:val="00007663"/>
    <w:rsid w:val="00072269"/>
    <w:rsid w:val="00136987"/>
    <w:rsid w:val="001678B6"/>
    <w:rsid w:val="001B5671"/>
    <w:rsid w:val="00211D5A"/>
    <w:rsid w:val="00221516"/>
    <w:rsid w:val="00273583"/>
    <w:rsid w:val="002D410D"/>
    <w:rsid w:val="002F15BD"/>
    <w:rsid w:val="0032405E"/>
    <w:rsid w:val="00336BD1"/>
    <w:rsid w:val="003512B1"/>
    <w:rsid w:val="00353032"/>
    <w:rsid w:val="00373923"/>
    <w:rsid w:val="003B424F"/>
    <w:rsid w:val="003C5CA7"/>
    <w:rsid w:val="00494A89"/>
    <w:rsid w:val="00525836"/>
    <w:rsid w:val="00572A3F"/>
    <w:rsid w:val="005C79FF"/>
    <w:rsid w:val="005D33EF"/>
    <w:rsid w:val="005F2E36"/>
    <w:rsid w:val="006166C9"/>
    <w:rsid w:val="00765A8A"/>
    <w:rsid w:val="00870FB9"/>
    <w:rsid w:val="008A3EF5"/>
    <w:rsid w:val="008D0BC8"/>
    <w:rsid w:val="008F05FC"/>
    <w:rsid w:val="008F7F43"/>
    <w:rsid w:val="00914AE2"/>
    <w:rsid w:val="00952F66"/>
    <w:rsid w:val="00987349"/>
    <w:rsid w:val="009A3B3E"/>
    <w:rsid w:val="009F63C4"/>
    <w:rsid w:val="00AB06E2"/>
    <w:rsid w:val="00B1693C"/>
    <w:rsid w:val="00B75535"/>
    <w:rsid w:val="00C81A2F"/>
    <w:rsid w:val="00CE7EDB"/>
    <w:rsid w:val="00D27EDA"/>
    <w:rsid w:val="00D457B2"/>
    <w:rsid w:val="00D86B4C"/>
    <w:rsid w:val="00DC1C6B"/>
    <w:rsid w:val="00E408FB"/>
    <w:rsid w:val="00E62129"/>
    <w:rsid w:val="00E67031"/>
    <w:rsid w:val="00E76683"/>
    <w:rsid w:val="00EA145E"/>
    <w:rsid w:val="00EF3641"/>
    <w:rsid w:val="00F31CF0"/>
    <w:rsid w:val="00FD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name w:val="Макет таблицы"/>
    <w:basedOn w:val="a2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Название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6166C9"/>
    <w:rPr>
      <w:color w:val="605E5C"/>
      <w:shd w:val="clear" w:color="auto" w:fill="E1DFDD"/>
    </w:rPr>
  </w:style>
  <w:style w:type="paragraph" w:styleId="af3">
    <w:name w:val="List Paragraph"/>
    <w:basedOn w:val="a0"/>
    <w:uiPriority w:val="34"/>
    <w:unhideWhenUsed/>
    <w:qFormat/>
    <w:rsid w:val="009A3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7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s://kcson-zima.irk.socinfo.ru/SW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k.ru/ktssongoro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image" Target="media/image7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vk.com/public217507436" TargetMode="External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5C"/>
    <w:rsid w:val="000129A3"/>
    <w:rsid w:val="002D6BD2"/>
    <w:rsid w:val="003630CE"/>
    <w:rsid w:val="004B64B3"/>
    <w:rsid w:val="00611302"/>
    <w:rsid w:val="00731D3F"/>
    <w:rsid w:val="007B0CCF"/>
    <w:rsid w:val="009344AC"/>
    <w:rsid w:val="009C2CB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4873beb7-5857-4685-be1f-d57550cc96cc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0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user</cp:lastModifiedBy>
  <cp:revision>2</cp:revision>
  <cp:lastPrinted>2024-07-16T09:06:00Z</cp:lastPrinted>
  <dcterms:created xsi:type="dcterms:W3CDTF">2026-02-06T07:20:00Z</dcterms:created>
  <dcterms:modified xsi:type="dcterms:W3CDTF">2026-02-06T07:20:00Z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