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720"/>
        <w:gridCol w:w="23"/>
        <w:gridCol w:w="4786"/>
      </w:tblGrid>
      <w:tr w:rsidR="00007663" w:rsidRPr="00952F66" w14:paraId="0903AF27" w14:textId="77777777" w:rsidTr="005C79FF">
        <w:trPr>
          <w:trHeight w:hRule="exact" w:val="10800"/>
          <w:jc w:val="center"/>
        </w:trPr>
        <w:tc>
          <w:tcPr>
            <w:tcW w:w="4820" w:type="dxa"/>
          </w:tcPr>
          <w:p w14:paraId="1CC0A21C" w14:textId="1DF02CFA" w:rsidR="00007663" w:rsidRPr="00952F66" w:rsidRDefault="003512B1" w:rsidP="005C79F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1FA4458" wp14:editId="6BEBAAD6">
                  <wp:extent cx="2842026" cy="1182756"/>
                  <wp:effectExtent l="0" t="0" r="0" b="0"/>
                  <wp:docPr id="7" name="Рисунок 7" descr="Ответы на вопросы фото | Shkola-2.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тветы на вопросы фото | Shkola-2.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4034" cy="1191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D39ECD" w14:textId="77777777" w:rsidR="00E62129" w:rsidRDefault="00E62129" w:rsidP="00136987">
            <w:pPr>
              <w:pStyle w:val="a"/>
              <w:numPr>
                <w:ilvl w:val="0"/>
                <w:numId w:val="0"/>
              </w:numPr>
              <w:spacing w:after="0"/>
              <w:rPr>
                <w:rFonts w:ascii="Arial" w:hAnsi="Arial" w:cs="Arial"/>
                <w:color w:val="2C2D2E"/>
                <w:sz w:val="20"/>
                <w:shd w:val="clear" w:color="auto" w:fill="FFFFFF"/>
              </w:rPr>
            </w:pPr>
            <w:r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✅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 xml:space="preserve">Денежное довольствие участника СВО </w:t>
            </w:r>
            <w:r w:rsidR="003512B1"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➡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️ у командования части; личный кабинет военнослужащего  </w:t>
            </w:r>
            <w:hyperlink r:id="rId11" w:tgtFrame="_blank" w:history="1">
              <w:r w:rsidR="003512B1" w:rsidRPr="00E62129">
                <w:rPr>
                  <w:rStyle w:val="af2"/>
                  <w:rFonts w:ascii="Arial" w:hAnsi="Arial" w:cs="Arial"/>
                  <w:sz w:val="20"/>
                  <w:shd w:val="clear" w:color="auto" w:fill="FFFFFF"/>
                </w:rPr>
                <w:t>https://cabinet.mil.ru;</w:t>
              </w:r>
            </w:hyperlink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 Единый расчетный центр МО РФ, адрес: г. Москва, ул. Спартаковская, 2Б, тел : </w:t>
            </w:r>
            <w:r w:rsidR="003512B1" w:rsidRPr="00E62129">
              <w:rPr>
                <w:rStyle w:val="js-phone-number"/>
                <w:rFonts w:ascii="Arial" w:hAnsi="Arial" w:cs="Arial"/>
                <w:color w:val="2C2D2E"/>
                <w:sz w:val="20"/>
                <w:shd w:val="clear" w:color="auto" w:fill="FFFFFF"/>
              </w:rPr>
              <w:t>8(800)737-77-37</w:t>
            </w:r>
            <w:r w:rsidR="003512B1" w:rsidRPr="00E62129">
              <w:rPr>
                <w:rFonts w:ascii="Arial" w:hAnsi="Arial" w:cs="Arial"/>
                <w:color w:val="2C2D2E"/>
                <w:sz w:val="20"/>
              </w:rPr>
              <w:br/>
            </w:r>
            <w:r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✅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 xml:space="preserve">Взыскание алиментов с денежного довольствия участников СВО </w:t>
            </w:r>
            <w:r w:rsidR="003512B1"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➡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️ Направление заказного письма на Единый расчетный центр Министерства обороны РФ, с вложением обращения о возобновлении выплат с копией искового заявления.</w:t>
            </w:r>
            <w:r w:rsidR="003512B1" w:rsidRPr="00E62129">
              <w:rPr>
                <w:rFonts w:ascii="Arial" w:hAnsi="Arial" w:cs="Arial"/>
                <w:color w:val="2C2D2E"/>
                <w:sz w:val="20"/>
              </w:rPr>
              <w:br/>
            </w:r>
            <w:r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✅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 xml:space="preserve">Страховые выплаты участников СВО </w:t>
            </w:r>
            <w:r w:rsidR="003512B1"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➡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️ АО "СОГАЗ" - для личного состава Министерства обороны РФ,  </w:t>
            </w:r>
            <w:hyperlink r:id="rId12" w:tgtFrame="_blank" w:history="1">
              <w:r w:rsidR="003512B1" w:rsidRPr="00E62129">
                <w:rPr>
                  <w:rStyle w:val="af2"/>
                  <w:rFonts w:ascii="Arial" w:hAnsi="Arial" w:cs="Arial"/>
                  <w:sz w:val="20"/>
                  <w:shd w:val="clear" w:color="auto" w:fill="FFFFFF"/>
                </w:rPr>
                <w:t>https://www.sogaz.ru/info/emtches_personal_sostav_min/</w:t>
              </w:r>
            </w:hyperlink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 xml:space="preserve">. Круглосуточная горячая </w:t>
            </w:r>
            <w:r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л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иния:  </w:t>
            </w:r>
            <w:r w:rsidR="003512B1" w:rsidRPr="00E62129">
              <w:rPr>
                <w:rStyle w:val="js-phone-number"/>
                <w:rFonts w:ascii="Arial" w:hAnsi="Arial" w:cs="Arial"/>
                <w:color w:val="2C2D2E"/>
                <w:sz w:val="20"/>
                <w:shd w:val="clear" w:color="auto" w:fill="FFFFFF"/>
              </w:rPr>
              <w:t>88003330888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.</w:t>
            </w:r>
            <w:r w:rsidR="003512B1" w:rsidRPr="00E62129">
              <w:rPr>
                <w:rFonts w:ascii="Arial" w:hAnsi="Arial" w:cs="Arial"/>
                <w:color w:val="2C2D2E"/>
                <w:sz w:val="20"/>
              </w:rPr>
              <w:br/>
            </w:r>
            <w:r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✅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 xml:space="preserve">Выдача военно-перевозочного документа участникам СВО и членам их семей </w:t>
            </w:r>
            <w:r w:rsidR="003512B1"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➡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️ Военнослужащий: через рапорт командиру воинской части; члены семей: через военный комиссариат по месту призыва военнослужащего.</w:t>
            </w:r>
            <w:r w:rsidR="003512B1" w:rsidRPr="00E62129">
              <w:rPr>
                <w:rFonts w:ascii="Arial" w:hAnsi="Arial" w:cs="Arial"/>
                <w:color w:val="2C2D2E"/>
                <w:sz w:val="20"/>
              </w:rPr>
              <w:br/>
            </w:r>
            <w:r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✅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 xml:space="preserve">Получение психотерапевтической помощи </w:t>
            </w:r>
            <w:r w:rsidR="003512B1"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➡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️ Психотерапевтический центр ОГУЗ: г. Иркутск, ул. Красноармейская, 12, тел.: </w:t>
            </w:r>
            <w:r w:rsidR="003512B1" w:rsidRPr="00E62129">
              <w:rPr>
                <w:rStyle w:val="js-phone-number"/>
                <w:rFonts w:ascii="Arial" w:hAnsi="Arial" w:cs="Arial"/>
                <w:color w:val="2C2D2E"/>
                <w:sz w:val="20"/>
                <w:shd w:val="clear" w:color="auto" w:fill="FFFFFF"/>
              </w:rPr>
              <w:t>8(395224-04-03</w:t>
            </w:r>
            <w:r w:rsidR="003512B1"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, круглосуточная горячая линия:</w:t>
            </w:r>
          </w:p>
          <w:p w14:paraId="2125151D" w14:textId="387FE701" w:rsidR="00136987" w:rsidRPr="00E62129" w:rsidRDefault="003512B1" w:rsidP="00136987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sz w:val="20"/>
              </w:rPr>
            </w:pPr>
            <w:r w:rsidRPr="00E62129">
              <w:rPr>
                <w:rStyle w:val="js-phone-number"/>
                <w:rFonts w:ascii="Arial" w:hAnsi="Arial" w:cs="Arial"/>
                <w:color w:val="2C2D2E"/>
                <w:sz w:val="20"/>
                <w:shd w:val="clear" w:color="auto" w:fill="FFFFFF"/>
              </w:rPr>
              <w:t>8(3952)24-00-07</w:t>
            </w:r>
            <w:r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, </w:t>
            </w:r>
            <w:r w:rsidRPr="00E62129">
              <w:rPr>
                <w:rStyle w:val="js-phone-number"/>
                <w:rFonts w:ascii="Arial" w:hAnsi="Arial" w:cs="Arial"/>
                <w:color w:val="2C2D2E"/>
                <w:sz w:val="20"/>
                <w:shd w:val="clear" w:color="auto" w:fill="FFFFFF"/>
              </w:rPr>
              <w:t>8(3952)25-00-09</w:t>
            </w:r>
            <w:r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.</w:t>
            </w:r>
            <w:r w:rsidRPr="00E62129">
              <w:rPr>
                <w:rFonts w:ascii="Arial" w:hAnsi="Arial" w:cs="Arial"/>
                <w:color w:val="2C2D2E"/>
                <w:sz w:val="20"/>
              </w:rPr>
              <w:br/>
            </w:r>
            <w:r w:rsidR="00E62129"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✅</w:t>
            </w:r>
            <w:r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 xml:space="preserve">Оказание адресной помощи, решение трудных жизненных ситуаций </w:t>
            </w:r>
            <w:r w:rsidRPr="00E62129">
              <w:rPr>
                <w:rFonts w:ascii="Segoe UI Emoji" w:hAnsi="Segoe UI Emoji" w:cs="Segoe UI Emoji"/>
                <w:color w:val="2C2D2E"/>
                <w:sz w:val="20"/>
                <w:shd w:val="clear" w:color="auto" w:fill="FFFFFF"/>
              </w:rPr>
              <w:t>➡</w:t>
            </w:r>
            <w:r w:rsidRPr="00E62129">
              <w:rPr>
                <w:rFonts w:ascii="Arial" w:hAnsi="Arial" w:cs="Arial"/>
                <w:color w:val="2C2D2E"/>
                <w:sz w:val="20"/>
                <w:shd w:val="clear" w:color="auto" w:fill="FFFFFF"/>
              </w:rPr>
              <w:t>️ Отделы по работе с семьями участников СВО при УСЗН</w:t>
            </w:r>
          </w:p>
          <w:p w14:paraId="79537AE9" w14:textId="0C78B82B" w:rsidR="00007663" w:rsidRPr="00952F66" w:rsidRDefault="00007663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</w:tc>
        <w:tc>
          <w:tcPr>
            <w:tcW w:w="713" w:type="dxa"/>
          </w:tcPr>
          <w:p w14:paraId="129F26AC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007663" w:rsidRPr="00952F66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599103DB" w14:textId="77777777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VK</w:t>
                  </w:r>
                </w:p>
                <w:p w14:paraId="2B4DD847" w14:textId="77777777" w:rsidR="00EA145E" w:rsidRPr="00B75535" w:rsidRDefault="00E76683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hyperlink r:id="rId13" w:history="1">
                    <w:r w:rsidR="00EA145E" w:rsidRPr="00B75535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4D4436" w:themeColor="hyperlink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440583A3" w14:textId="77777777" w:rsid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drawing>
                      <wp:inline distT="0" distB="0" distL="0" distR="0" wp14:anchorId="0DFFF7F6" wp14:editId="2FD85031">
                        <wp:extent cx="1359535" cy="1298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9535" cy="12985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</w:t>
                  </w:r>
                </w:p>
                <w:p w14:paraId="23FA37E9" w14:textId="77777777" w:rsidR="00E62129" w:rsidRDefault="00E62129" w:rsidP="00EA145E">
                  <w:pPr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0ED24509" w14:textId="2C005644" w:rsidR="00EA145E" w:rsidRP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EA145E" w:rsidRDefault="00E76683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5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18B9D3D5" w14:textId="77777777" w:rsidR="00E62129" w:rsidRDefault="00E62129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633CB5B7" w14:textId="66745A51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EA145E" w:rsidRDefault="00E76683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6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040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7"/>
                    <w:gridCol w:w="270"/>
                    <w:gridCol w:w="2353"/>
                  </w:tblGrid>
                  <w:tr w:rsidR="00007663" w:rsidRPr="00952F66" w14:paraId="45BEC3AC" w14:textId="77777777" w:rsidTr="00952F66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754" w:type="pct"/>
                        <w:vAlign w:val="center"/>
                      </w:tcPr>
                      <w:p w14:paraId="1E6A9F7A" w14:textId="77777777" w:rsidR="00007663" w:rsidRPr="00952F66" w:rsidRDefault="00E408FB">
                        <w:pPr>
                          <w:pStyle w:val="af"/>
                          <w:rPr>
                            <w:noProof/>
                          </w:rPr>
                        </w:pPr>
                        <w:r w:rsidRPr="00952F66">
                          <w:rPr>
                            <w:noProof/>
                            <w:lang w:bidi="ru-RU"/>
                          </w:rPr>
                          <w:drawing>
                            <wp:inline distT="0" distB="0" distL="0" distR="0" wp14:anchorId="585783C4" wp14:editId="7E00240F">
                              <wp:extent cx="993913" cy="953500"/>
                              <wp:effectExtent l="0" t="0" r="0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17240" cy="97587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4" w:type="pct"/>
                        <w:vAlign w:val="center"/>
                      </w:tcPr>
                      <w:p w14:paraId="7B74DC2A" w14:textId="77777777" w:rsidR="00007663" w:rsidRPr="00952F66" w:rsidRDefault="00007663">
                        <w:pPr>
                          <w:rPr>
                            <w:noProof/>
                          </w:rPr>
                        </w:pPr>
                      </w:p>
                    </w:tc>
                    <w:tc>
                      <w:tcPr>
                        <w:tcW w:w="2912" w:type="pct"/>
                        <w:vAlign w:val="center"/>
                      </w:tcPr>
                      <w:sdt>
                        <w:sdtPr>
                          <w:rPr>
                            <w:noProof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4F6AACD4" w:rsidR="00007663" w:rsidRPr="00952F66" w:rsidRDefault="003512B1">
                            <w:pPr>
                              <w:pStyle w:val="a8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Министерство социального развития, опеки и попечительства              Иркутской области                            ОГБУ «УСЗСОН по г. Зиме и Зиминскому р-ну»</w:t>
                            </w:r>
                          </w:p>
                        </w:sdtContent>
                      </w:sdt>
                      <w:p w14:paraId="2F1B9C1A" w14:textId="377ED242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Г. Зима, мкр-н Ангарский, д. 42, Каб. 6</w:t>
                        </w:r>
                      </w:p>
                      <w:p w14:paraId="727AEF15" w14:textId="77777777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С 9:00 до 18:00, </w:t>
                        </w:r>
                      </w:p>
                      <w:p w14:paraId="0B22151A" w14:textId="3098D6F3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4FAF176A" w:rsidR="00007663" w:rsidRPr="00952F66" w:rsidRDefault="00353032">
                        <w:pPr>
                          <w:pStyle w:val="a9"/>
                          <w:rPr>
                            <w:noProof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Тел.: 8(39554)3-27-03</w:t>
                        </w:r>
                      </w:p>
                    </w:tc>
                  </w:tr>
                </w:tbl>
                <w:p w14:paraId="42657B98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</w:tbl>
          <w:p w14:paraId="143217D0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720" w:type="dxa"/>
          </w:tcPr>
          <w:p w14:paraId="60C843C7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</w:tblGrid>
            <w:tr w:rsidR="00007663" w:rsidRPr="00952F66" w14:paraId="4715F4B4" w14:textId="77777777" w:rsidTr="00221516">
              <w:trPr>
                <w:trHeight w:hRule="exact" w:val="5760"/>
              </w:trPr>
              <w:tc>
                <w:tcPr>
                  <w:tcW w:w="5000" w:type="pct"/>
                </w:tcPr>
                <w:p w14:paraId="251B4683" w14:textId="45B0E1E2" w:rsidR="00007663" w:rsidRPr="00952F66" w:rsidRDefault="00221516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DD6631C" wp14:editId="626613B0">
                        <wp:extent cx="2703443" cy="2595101"/>
                        <wp:effectExtent l="0" t="0" r="1905" b="0"/>
                        <wp:docPr id="3" name="Рисунок 3" descr="Вопрос-ответ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Вопрос-ответ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7106" cy="26178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26CE83B" w14:textId="51151CD4" w:rsidR="00007663" w:rsidRPr="00221516" w:rsidRDefault="00221516" w:rsidP="00353032">
                  <w:pPr>
                    <w:spacing w:after="0"/>
                    <w:rPr>
                      <w:rFonts w:ascii="Arial Black" w:hAnsi="Arial Black"/>
                      <w:noProof/>
                      <w:sz w:val="30"/>
                      <w:szCs w:val="30"/>
                    </w:rPr>
                  </w:pPr>
                  <w:r w:rsidRPr="00221516"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>Куда обратиться участнику СВО и членам их семей по возникающим вопросам</w:t>
                  </w:r>
                  <w:r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>?</w:t>
                  </w:r>
                </w:p>
              </w:tc>
            </w:tr>
            <w:tr w:rsidR="00007663" w:rsidRPr="00952F66" w14:paraId="7190B780" w14:textId="77777777" w:rsidTr="00221516">
              <w:trPr>
                <w:trHeight w:hRule="exact" w:val="360"/>
              </w:trPr>
              <w:tc>
                <w:tcPr>
                  <w:tcW w:w="5000" w:type="pct"/>
                </w:tcPr>
                <w:p w14:paraId="30596BFE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7FCA96A" w14:textId="77777777" w:rsidTr="00221516">
              <w:trPr>
                <w:trHeight w:hRule="exact" w:val="1110"/>
              </w:trPr>
              <w:sdt>
                <w:sdtPr>
                  <w:rPr>
                    <w:rFonts w:ascii="Times New Roman" w:hAnsi="Times New Roman" w:cs="Times New Roman"/>
                    <w:noProof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C45238" w:themeFill="accent1"/>
                    </w:tcPr>
                    <w:p w14:paraId="57DCAD99" w14:textId="5C573862" w:rsidR="00007663" w:rsidRPr="00952F66" w:rsidRDefault="00353032" w:rsidP="00353032">
                      <w:pPr>
                        <w:pStyle w:val="ab"/>
                        <w:spacing w:after="240"/>
                        <w:rPr>
                          <w:noProof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Министерство социального развития, опеки и попечительства              Иркутской области      </w:t>
                      </w:r>
                      <w:r w:rsidR="0022151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         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007663" w:rsidRPr="00952F66" w14:paraId="5B33E08D" w14:textId="77777777" w:rsidTr="00221516">
              <w:trPr>
                <w:trHeight w:hRule="exact" w:val="3262"/>
              </w:trPr>
              <w:tc>
                <w:tcPr>
                  <w:tcW w:w="5000" w:type="pct"/>
                  <w:shd w:val="clear" w:color="auto" w:fill="C45238" w:themeFill="accent1"/>
                  <w:vAlign w:val="bottom"/>
                </w:tcPr>
                <w:p w14:paraId="42FC1163" w14:textId="2C0CC302" w:rsidR="00007663" w:rsidRPr="00353032" w:rsidRDefault="00353032">
                  <w:pPr>
                    <w:pStyle w:val="ad"/>
                    <w:rPr>
                      <w:noProof/>
                      <w:sz w:val="28"/>
                      <w:szCs w:val="28"/>
                    </w:rPr>
                  </w:pPr>
                  <w:r w:rsidRPr="00353032">
                    <w:rPr>
                      <w:noProof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5387"/>
        <w:gridCol w:w="142"/>
        <w:gridCol w:w="138"/>
        <w:gridCol w:w="4823"/>
        <w:gridCol w:w="709"/>
        <w:gridCol w:w="31"/>
        <w:gridCol w:w="4505"/>
      </w:tblGrid>
      <w:tr w:rsidR="00007663" w:rsidRPr="00952F66" w14:paraId="2D908BB4" w14:textId="77777777" w:rsidTr="00765A8A">
        <w:trPr>
          <w:trHeight w:hRule="exact" w:val="10800"/>
          <w:jc w:val="center"/>
        </w:trPr>
        <w:tc>
          <w:tcPr>
            <w:tcW w:w="5387" w:type="dxa"/>
          </w:tcPr>
          <w:p w14:paraId="0FAF6534" w14:textId="5DA44137" w:rsidR="00007663" w:rsidRPr="00952F66" w:rsidRDefault="003512B1">
            <w:pPr>
              <w:spacing w:after="320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66BFEA" wp14:editId="67AA1807">
                  <wp:extent cx="3359150" cy="2633869"/>
                  <wp:effectExtent l="0" t="0" r="0" b="0"/>
                  <wp:docPr id="5" name="Рисунок 5" descr="Вопрос-отв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Вопрос-отв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3408" cy="2645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73A910" w14:textId="77777777" w:rsidR="003512B1" w:rsidRPr="003512B1" w:rsidRDefault="003512B1" w:rsidP="003512B1">
            <w:pPr>
              <w:spacing w:after="0"/>
              <w:rPr>
                <w:rFonts w:ascii="Arial Black" w:hAnsi="Arial Black"/>
                <w:noProof/>
                <w:sz w:val="24"/>
                <w:szCs w:val="24"/>
              </w:rPr>
            </w:pP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⁉</w:t>
            </w:r>
            <w:r w:rsidRPr="003512B1">
              <w:rPr>
                <w:rFonts w:ascii="Arial Black" w:hAnsi="Arial Black"/>
                <w:noProof/>
                <w:sz w:val="24"/>
                <w:szCs w:val="24"/>
              </w:rPr>
              <w:t>️ Куда обратиться участнику СВО и членам их семьи в случае отсутствия необходимых документов</w:t>
            </w: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⁉</w:t>
            </w:r>
            <w:r w:rsidRPr="003512B1">
              <w:rPr>
                <w:rFonts w:ascii="Arial Black" w:hAnsi="Arial Black"/>
                <w:noProof/>
                <w:sz w:val="24"/>
                <w:szCs w:val="24"/>
              </w:rPr>
              <w:t>️</w:t>
            </w:r>
          </w:p>
          <w:p w14:paraId="35299179" w14:textId="77777777" w:rsidR="003512B1" w:rsidRPr="003512B1" w:rsidRDefault="003512B1" w:rsidP="003512B1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✅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Справка об участии в СВО (данная справка необходима для назначения всех мер социальной поддержки для участников СВО и членов их семей) </w:t>
            </w: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➡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>️В Военный комиссариат по месту жительства или сам военнослужащий запрашивает у командира части</w:t>
            </w:r>
          </w:p>
          <w:p w14:paraId="16BE8D73" w14:textId="77777777" w:rsidR="003512B1" w:rsidRPr="003512B1" w:rsidRDefault="003512B1" w:rsidP="003512B1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✅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Справка, подтверждающая факт установления инвалидности </w:t>
            </w: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➡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>️ Бюро Медико-социальной экспертизы</w:t>
            </w:r>
          </w:p>
          <w:p w14:paraId="27453AFD" w14:textId="77777777" w:rsidR="003512B1" w:rsidRPr="003512B1" w:rsidRDefault="003512B1" w:rsidP="003512B1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✅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Удостоверение ветерана боевых действий </w:t>
            </w: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➡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>️ Военнослужащий подаёт рапорт командиру В/Ч. Уволенные с военной службы обращаются в военный комиссариат по месту жительства; Государственный Фонд Защитники Отечества</w:t>
            </w:r>
          </w:p>
          <w:p w14:paraId="52B8372E" w14:textId="557C0404" w:rsidR="00EA145E" w:rsidRPr="00952F66" w:rsidRDefault="00EA145E" w:rsidP="003512B1">
            <w:pPr>
              <w:spacing w:after="0"/>
              <w:rPr>
                <w:noProof/>
              </w:rPr>
            </w:pPr>
          </w:p>
        </w:tc>
        <w:tc>
          <w:tcPr>
            <w:tcW w:w="142" w:type="dxa"/>
          </w:tcPr>
          <w:p w14:paraId="0029D3EE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8" w:type="dxa"/>
          </w:tcPr>
          <w:p w14:paraId="5FB3FA5F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823" w:type="dxa"/>
          </w:tcPr>
          <w:p w14:paraId="76A2F0F3" w14:textId="77777777" w:rsidR="003512B1" w:rsidRPr="003512B1" w:rsidRDefault="003512B1" w:rsidP="003512B1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✅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Справки о получении ранения (контузии, травме, увечье) </w:t>
            </w: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➡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>️ Лично в госпитале (оригиналы справок); воинская часть военнослужащего, которая является его основной частью, в которой числится военнослужащий.</w:t>
            </w:r>
          </w:p>
          <w:p w14:paraId="64028041" w14:textId="77777777" w:rsidR="003512B1" w:rsidRPr="003512B1" w:rsidRDefault="003512B1" w:rsidP="003512B1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✅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Паспорт (при утере, порче паспорта) </w:t>
            </w: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➡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>️Органы внутренних дел по месту жительства</w:t>
            </w:r>
          </w:p>
          <w:p w14:paraId="4C6B3E46" w14:textId="17AAB68F" w:rsidR="005F2E36" w:rsidRPr="003512B1" w:rsidRDefault="003512B1" w:rsidP="003512B1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✅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>СНИЛС -</w:t>
            </w:r>
            <w:r w:rsidRPr="003512B1">
              <w:rPr>
                <w:rFonts w:ascii="Segoe UI Emoji" w:hAnsi="Segoe UI Emoji" w:cs="Segoe UI Emoji"/>
                <w:noProof/>
                <w:sz w:val="24"/>
                <w:szCs w:val="24"/>
              </w:rPr>
              <w:t>➡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>️Территориальный орган ПФР по месту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512B1">
              <w:rPr>
                <w:rFonts w:ascii="Times New Roman" w:hAnsi="Times New Roman" w:cs="Times New Roman"/>
                <w:noProof/>
                <w:sz w:val="24"/>
                <w:szCs w:val="24"/>
              </w:rPr>
              <w:t>жительства</w:t>
            </w:r>
          </w:p>
          <w:p w14:paraId="5B7C8EDE" w14:textId="309CCF36" w:rsidR="00007663" w:rsidRPr="005F2E36" w:rsidRDefault="003512B1">
            <w:pPr>
              <w:pStyle w:val="21"/>
              <w:rPr>
                <w:rFonts w:ascii="Times New Roman" w:hAnsi="Times New Roman" w:cs="Times New Roman"/>
                <w:b/>
                <w:bCs/>
                <w:noProof/>
                <w:sz w:val="30"/>
                <w:szCs w:val="30"/>
              </w:rPr>
            </w:pPr>
            <w:r w:rsidRPr="003512B1">
              <w:rPr>
                <w:rFonts w:ascii="Times New Roman" w:hAnsi="Times New Roman" w:cs="Times New Roman"/>
                <w:b/>
                <w:bCs/>
                <w:noProof/>
                <w:sz w:val="30"/>
                <w:szCs w:val="30"/>
                <w:lang w:bidi="ru-RU"/>
              </w:rPr>
              <w:t>⁉️Куда обратиться участнику СВО и членам их семей по возникающим вопросам⁉️</w:t>
            </w:r>
          </w:p>
          <w:p w14:paraId="1E4A94FA" w14:textId="0C5B8216" w:rsidR="00765A8A" w:rsidRPr="00952F66" w:rsidRDefault="003512B1" w:rsidP="00765A8A">
            <w:pPr>
              <w:spacing w:after="0"/>
              <w:rPr>
                <w:noProof/>
              </w:rPr>
            </w:pPr>
            <w:r w:rsidRPr="003512B1">
              <w:rPr>
                <w:rFonts w:ascii="Segoe UI Emoji" w:hAnsi="Segoe UI Emoji" w:cs="Segoe UI Emoji"/>
                <w:color w:val="2C2D2E"/>
                <w:sz w:val="24"/>
                <w:szCs w:val="24"/>
                <w:shd w:val="clear" w:color="auto" w:fill="FFFFFF"/>
              </w:rPr>
              <w:t>✅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Справка о доходах военнослужащего </w:t>
            </w:r>
            <w:r w:rsidRPr="003512B1">
              <w:rPr>
                <w:rFonts w:ascii="Segoe UI Emoji" w:hAnsi="Segoe UI Emoji" w:cs="Segoe UI Emoji"/>
                <w:color w:val="2C2D2E"/>
                <w:sz w:val="26"/>
                <w:szCs w:val="26"/>
                <w:shd w:val="clear" w:color="auto" w:fill="FFFFFF"/>
              </w:rPr>
              <w:t>➡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️ Территориальный финансовый орган ФКУ "УФО МО РФ по Иркутской области" по адресу: г. Иркутск, </w:t>
            </w:r>
            <w:proofErr w:type="spellStart"/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мкр</w:t>
            </w:r>
            <w:proofErr w:type="spellEnd"/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-н Зелёный, тел. </w:t>
            </w:r>
            <w:r w:rsidRPr="003512B1">
              <w:rPr>
                <w:rStyle w:val="js-phone-number"/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8(3952)438354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 </w:t>
            </w:r>
            <w:hyperlink r:id="rId20" w:history="1">
              <w:r w:rsidRPr="003512B1">
                <w:rPr>
                  <w:rStyle w:val="af2"/>
                  <w:rFonts w:ascii="Times New Roman" w:hAnsi="Times New Roman" w:cs="Times New Roman"/>
                  <w:sz w:val="26"/>
                  <w:szCs w:val="26"/>
                  <w:shd w:val="clear" w:color="auto" w:fill="FFFFFF"/>
                </w:rPr>
                <w:t>ufo_538@mil.ru</w:t>
              </w:r>
            </w:hyperlink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</w:rPr>
              <w:br/>
            </w:r>
            <w:r w:rsidRPr="003512B1">
              <w:rPr>
                <w:rFonts w:ascii="Segoe UI Emoji" w:hAnsi="Segoe UI Emoji" w:cs="Segoe UI Emoji"/>
                <w:color w:val="2C2D2E"/>
                <w:sz w:val="26"/>
                <w:szCs w:val="26"/>
                <w:shd w:val="clear" w:color="auto" w:fill="FFFFFF"/>
              </w:rPr>
              <w:t>✅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Нарушение прав военнослужащего </w:t>
            </w:r>
            <w:r w:rsidRPr="003512B1">
              <w:rPr>
                <w:rFonts w:ascii="Segoe UI Emoji" w:hAnsi="Segoe UI Emoji" w:cs="Segoe UI Emoji"/>
                <w:color w:val="2C2D2E"/>
                <w:sz w:val="26"/>
                <w:szCs w:val="26"/>
                <w:shd w:val="clear" w:color="auto" w:fill="FFFFFF"/>
              </w:rPr>
              <w:t>➡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️военная прокуратура Иркутского гарнизона по адресу: г. Иркутск, ул. Советская, 176/8, тел. </w:t>
            </w:r>
            <w:r w:rsidRPr="003512B1">
              <w:rPr>
                <w:rStyle w:val="js-phone-number"/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8(3952)22-92-31</w:t>
            </w:r>
            <w:r w:rsidRPr="003512B1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br/>
            </w:r>
          </w:p>
        </w:tc>
        <w:tc>
          <w:tcPr>
            <w:tcW w:w="709" w:type="dxa"/>
          </w:tcPr>
          <w:p w14:paraId="2E41EB86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05" w:type="dxa"/>
          </w:tcPr>
          <w:p w14:paraId="3E3EAB95" w14:textId="78833AD5" w:rsidR="00007663" w:rsidRPr="00952F66" w:rsidRDefault="003512B1" w:rsidP="005F2E3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74E873" wp14:editId="48625828">
                  <wp:extent cx="2812415" cy="2584174"/>
                  <wp:effectExtent l="0" t="0" r="6985" b="6985"/>
                  <wp:docPr id="6" name="Рисунок 6" descr="Куда обращатьс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Куда обращатьс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681" cy="2598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A2DA2D" w14:textId="77777777" w:rsidR="003512B1" w:rsidRDefault="003512B1" w:rsidP="005C79FF">
            <w:pPr>
              <w:spacing w:after="0"/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</w:pPr>
            <w:r w:rsidRPr="003512B1">
              <w:rPr>
                <w:rFonts w:ascii="Segoe UI Emoji" w:hAnsi="Segoe UI Emoji" w:cs="Segoe UI Emoji"/>
                <w:color w:val="2C2D2E"/>
                <w:sz w:val="26"/>
                <w:szCs w:val="26"/>
                <w:shd w:val="clear" w:color="auto" w:fill="FFFFFF"/>
              </w:rPr>
              <w:t>✅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Поиск безвестно отсутствующих </w:t>
            </w:r>
            <w:r w:rsidRPr="003512B1">
              <w:rPr>
                <w:rFonts w:ascii="Segoe UI Emoji" w:hAnsi="Segoe UI Emoji" w:cs="Segoe UI Emoji"/>
                <w:color w:val="2C2D2E"/>
                <w:sz w:val="26"/>
                <w:szCs w:val="26"/>
                <w:shd w:val="clear" w:color="auto" w:fill="FFFFFF"/>
              </w:rPr>
              <w:t>➡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️Уполномоченный по правам человека в Иркутской области, адрес: г. Иркутск, ул.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 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Карла Маркса, 40к1 (этаж 8). </w:t>
            </w:r>
          </w:p>
          <w:p w14:paraId="3DDCF639" w14:textId="38216169" w:rsidR="00765A8A" w:rsidRDefault="003512B1" w:rsidP="005C79FF">
            <w:pPr>
              <w:spacing w:after="0"/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</w:pP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Тел.: </w:t>
            </w:r>
            <w:r w:rsidRPr="003512B1">
              <w:rPr>
                <w:rStyle w:val="js-phone-number"/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8(3952)43-14-06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, сайт: upch38.ru. Горячая линия Министерства обороны РФ: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 xml:space="preserve"> </w:t>
            </w:r>
            <w:r w:rsidRPr="003512B1">
              <w:rPr>
                <w:rFonts w:ascii="Times New Roman" w:hAnsi="Times New Roman" w:cs="Times New Roman"/>
                <w:color w:val="2C2D2E"/>
                <w:sz w:val="26"/>
                <w:szCs w:val="26"/>
                <w:shd w:val="clear" w:color="auto" w:fill="FFFFFF"/>
              </w:rPr>
              <w:t>тел.: 117</w:t>
            </w:r>
          </w:p>
          <w:p w14:paraId="06DBF664" w14:textId="77777777" w:rsidR="003512B1" w:rsidRDefault="003512B1" w:rsidP="005C79FF">
            <w:pPr>
              <w:spacing w:after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512B1">
              <w:rPr>
                <w:rFonts w:ascii="Segoe UI Emoji" w:hAnsi="Segoe UI Emoji" w:cs="Segoe UI Emoji"/>
                <w:noProof/>
                <w:sz w:val="26"/>
                <w:szCs w:val="26"/>
              </w:rPr>
              <w:t>✅</w:t>
            </w:r>
            <w:r w:rsidRPr="003512B1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(!)Ненадлежащее лечение в военном госпитале, неоказание медицинской помощи в зоне СВО </w:t>
            </w:r>
            <w:r w:rsidRPr="003512B1">
              <w:rPr>
                <w:rFonts w:ascii="Segoe UI Emoji" w:hAnsi="Segoe UI Emoji" w:cs="Segoe UI Emoji"/>
                <w:noProof/>
                <w:sz w:val="26"/>
                <w:szCs w:val="26"/>
              </w:rPr>
              <w:t>➡</w:t>
            </w:r>
            <w:r w:rsidRPr="003512B1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️ Уполномоченный по правам человека в Иркутской области; Главное военно-медицинской управление Министерства обороны РФ, адрес: г. Москва, ул. Знаменка, 14, </w:t>
            </w:r>
          </w:p>
          <w:p w14:paraId="769E2F7B" w14:textId="4998D2CE" w:rsidR="003512B1" w:rsidRPr="003512B1" w:rsidRDefault="003512B1" w:rsidP="005C79FF">
            <w:pPr>
              <w:spacing w:after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3512B1">
              <w:rPr>
                <w:rFonts w:ascii="Times New Roman" w:hAnsi="Times New Roman" w:cs="Times New Roman"/>
                <w:noProof/>
                <w:sz w:val="26"/>
                <w:szCs w:val="26"/>
              </w:rPr>
              <w:t>тел : 8(495)696-86-33.</w:t>
            </w:r>
          </w:p>
        </w:tc>
      </w:tr>
    </w:tbl>
    <w:p w14:paraId="1D4C4259" w14:textId="77777777" w:rsidR="00007663" w:rsidRPr="00952F66" w:rsidRDefault="00007663">
      <w:pPr>
        <w:pStyle w:val="af"/>
        <w:rPr>
          <w:noProof/>
        </w:rPr>
      </w:pPr>
    </w:p>
    <w:sectPr w:rsidR="00007663" w:rsidRPr="00952F66" w:rsidSect="001678B6">
      <w:pgSz w:w="16838" w:h="11906" w:orient="landscape" w:code="9"/>
      <w:pgMar w:top="432" w:right="1181" w:bottom="284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5597C" w14:textId="77777777" w:rsidR="00E76683" w:rsidRDefault="00E76683" w:rsidP="00952F66">
      <w:pPr>
        <w:spacing w:after="0" w:line="240" w:lineRule="auto"/>
      </w:pPr>
      <w:r>
        <w:separator/>
      </w:r>
    </w:p>
  </w:endnote>
  <w:endnote w:type="continuationSeparator" w:id="0">
    <w:p w14:paraId="6A1E2590" w14:textId="77777777" w:rsidR="00E76683" w:rsidRDefault="00E76683" w:rsidP="0095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A65B2" w14:textId="77777777" w:rsidR="00E76683" w:rsidRDefault="00E76683" w:rsidP="00952F66">
      <w:pPr>
        <w:spacing w:after="0" w:line="240" w:lineRule="auto"/>
      </w:pPr>
      <w:r>
        <w:separator/>
      </w:r>
    </w:p>
  </w:footnote>
  <w:footnote w:type="continuationSeparator" w:id="0">
    <w:p w14:paraId="1E4F4E32" w14:textId="77777777" w:rsidR="00E76683" w:rsidRDefault="00E76683" w:rsidP="00952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5E"/>
    <w:rsid w:val="00007663"/>
    <w:rsid w:val="00136987"/>
    <w:rsid w:val="001678B6"/>
    <w:rsid w:val="00221516"/>
    <w:rsid w:val="002D410D"/>
    <w:rsid w:val="0032405E"/>
    <w:rsid w:val="00336BD1"/>
    <w:rsid w:val="003512B1"/>
    <w:rsid w:val="00353032"/>
    <w:rsid w:val="00525836"/>
    <w:rsid w:val="00572A3F"/>
    <w:rsid w:val="005C79FF"/>
    <w:rsid w:val="005F2E36"/>
    <w:rsid w:val="00765A8A"/>
    <w:rsid w:val="00870FB9"/>
    <w:rsid w:val="008F7F43"/>
    <w:rsid w:val="00952F66"/>
    <w:rsid w:val="00B1693C"/>
    <w:rsid w:val="00B75535"/>
    <w:rsid w:val="00E408FB"/>
    <w:rsid w:val="00E62129"/>
    <w:rsid w:val="00E76683"/>
    <w:rsid w:val="00EA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name w:val="Макет таблицы"/>
    <w:basedOn w:val="a2"/>
    <w:uiPriority w:val="99"/>
    <w:tblPr>
      <w:tblCellMar>
        <w:left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Заголовок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semiHidden/>
    <w:unhideWhenUsed/>
    <w:rsid w:val="003512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vk.com/public217507436" TargetMode="External"/><Relationship Id="rId18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webSettings" Target="webSettings.xml"/><Relationship Id="rId12" Type="http://schemas.openxmlformats.org/officeDocument/2006/relationships/hyperlink" Target="https://www.sogaz.ru/info/emtches_personal_sostav_min/" TargetMode="External"/><Relationship Id="rId17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hyperlink" Target="https://kcson-zima.irk.socinfo.ru/SWO" TargetMode="External"/><Relationship Id="rId20" Type="http://schemas.openxmlformats.org/officeDocument/2006/relationships/hyperlink" Target="https://e.mail.ru/compose?To=ufo_538@mil.r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abinet.mil.ru;/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ok.ru/ktssongoro" TargetMode="External"/><Relationship Id="rId23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19" Type="http://schemas.openxmlformats.org/officeDocument/2006/relationships/image" Target="media/image5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5C"/>
    <w:rsid w:val="002D6BD2"/>
    <w:rsid w:val="003630CE"/>
    <w:rsid w:val="009344AC"/>
    <w:rsid w:val="00F2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16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          ОГБУ «УСЗСОН по г. Зиме и Зиминскому р-ну»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Rabota</cp:lastModifiedBy>
  <cp:revision>3</cp:revision>
  <cp:lastPrinted>2024-04-03T03:27:00Z</cp:lastPrinted>
  <dcterms:created xsi:type="dcterms:W3CDTF">2024-04-03T02:47:00Z</dcterms:created>
  <dcterms:modified xsi:type="dcterms:W3CDTF">2024-04-03T03:28:00Z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