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33697294" w14:textId="7BEBF42B" w:rsidR="003C5CA7" w:rsidRDefault="003C5CA7" w:rsidP="00136987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5E5ADD8E" w14:textId="1A78F7D4" w:rsidR="003C5CA7" w:rsidRDefault="003C5CA7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</w:rPr>
              <w:t>Адр</w:t>
            </w:r>
            <w:r w:rsidR="006166C9" w:rsidRPr="003C5CA7">
              <w:rPr>
                <w:sz w:val="24"/>
                <w:szCs w:val="24"/>
              </w:rPr>
              <w:t>ес Единого центра сопровождения участников СВО и членов их семей:</w:t>
            </w:r>
          </w:p>
          <w:p w14:paraId="006D0A56" w14:textId="2DC83644" w:rsidR="003C5CA7" w:rsidRDefault="006166C9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</w:rPr>
              <w:t>г. Иркутск, ул. Софьи Перовской,</w:t>
            </w:r>
          </w:p>
          <w:p w14:paraId="2BBC6382" w14:textId="74D695A8" w:rsidR="003C5CA7" w:rsidRDefault="006166C9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</w:rPr>
              <w:t>30/1 (3 этаж).</w:t>
            </w:r>
          </w:p>
          <w:p w14:paraId="7F1F23E1" w14:textId="67384EC2" w:rsidR="003C5CA7" w:rsidRDefault="003C5CA7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6166C9" w:rsidRPr="003C5CA7">
              <w:rPr>
                <w:sz w:val="24"/>
                <w:szCs w:val="24"/>
              </w:rPr>
              <w:t>елефон: 8 800 201 38 01.</w:t>
            </w:r>
          </w:p>
          <w:p w14:paraId="2125151D" w14:textId="6276B589" w:rsidR="00136987" w:rsidRPr="009F63C4" w:rsidRDefault="006166C9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  <w:lang w:val="en-US"/>
              </w:rPr>
              <w:t>E</w:t>
            </w:r>
            <w:r w:rsidRPr="009F63C4">
              <w:rPr>
                <w:sz w:val="24"/>
                <w:szCs w:val="24"/>
              </w:rPr>
              <w:t>-</w:t>
            </w:r>
            <w:r w:rsidRPr="003C5CA7">
              <w:rPr>
                <w:sz w:val="24"/>
                <w:szCs w:val="24"/>
                <w:lang w:val="en-US"/>
              </w:rPr>
              <w:t>mail</w:t>
            </w:r>
            <w:r w:rsidRPr="009F63C4">
              <w:rPr>
                <w:sz w:val="24"/>
                <w:szCs w:val="24"/>
              </w:rPr>
              <w:t xml:space="preserve">: </w:t>
            </w:r>
            <w:hyperlink r:id="rId10" w:history="1">
              <w:r w:rsidRPr="003C5CA7">
                <w:rPr>
                  <w:rStyle w:val="af2"/>
                  <w:sz w:val="24"/>
                  <w:szCs w:val="24"/>
                  <w:lang w:val="en-US"/>
                </w:rPr>
                <w:t>centr</w:t>
              </w:r>
              <w:r w:rsidRPr="009F63C4">
                <w:rPr>
                  <w:rStyle w:val="af2"/>
                  <w:sz w:val="24"/>
                  <w:szCs w:val="24"/>
                </w:rPr>
                <w:t>.38@</w:t>
              </w:r>
              <w:r w:rsidRPr="003C5CA7">
                <w:rPr>
                  <w:rStyle w:val="af2"/>
                  <w:sz w:val="24"/>
                  <w:szCs w:val="24"/>
                  <w:lang w:val="en-US"/>
                </w:rPr>
                <w:t>mail</w:t>
              </w:r>
              <w:r w:rsidRPr="009F63C4">
                <w:rPr>
                  <w:rStyle w:val="af2"/>
                  <w:sz w:val="24"/>
                  <w:szCs w:val="24"/>
                </w:rPr>
                <w:t>.</w:t>
              </w:r>
              <w:proofErr w:type="spellStart"/>
              <w:r w:rsidRPr="003C5CA7">
                <w:rPr>
                  <w:rStyle w:val="af2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0D0DC291" w14:textId="07CFB844" w:rsidR="006166C9" w:rsidRPr="009F63C4" w:rsidRDefault="006166C9" w:rsidP="00136987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46DCAC98" w14:textId="77777777" w:rsidR="006166C9" w:rsidRPr="009F63C4" w:rsidRDefault="006166C9" w:rsidP="00136987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sz w:val="20"/>
              </w:rPr>
            </w:pPr>
          </w:p>
          <w:p w14:paraId="3FE22F2A" w14:textId="2B4F2B41" w:rsidR="00007663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  <w:r w:rsidRPr="009F63C4">
              <w:rPr>
                <w:noProof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747D0A31" wp14:editId="492AFE57">
                  <wp:extent cx="2524125" cy="24193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A47F0D" w14:textId="77777777" w:rsidR="003C5CA7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</w:p>
          <w:p w14:paraId="12105B4D" w14:textId="77777777" w:rsidR="003C5CA7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</w:p>
          <w:p w14:paraId="318DDA22" w14:textId="5B886856" w:rsidR="003C5CA7" w:rsidRPr="003C5CA7" w:rsidRDefault="003C5CA7" w:rsidP="003C5CA7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3C5CA7">
              <w:rPr>
                <w:b/>
                <w:bCs/>
                <w:sz w:val="24"/>
                <w:szCs w:val="24"/>
              </w:rPr>
              <w:t>Социальные сети Единого центра сопровождения участников СВО и членов их семей</w:t>
            </w:r>
          </w:p>
          <w:p w14:paraId="1B179232" w14:textId="725051AA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0E59EE3B" w14:textId="1C7E6733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  <w:r>
              <w:rPr>
                <w:noProof/>
              </w:rPr>
              <w:drawing>
                <wp:inline distT="0" distB="0" distL="0" distR="0" wp14:anchorId="70587253" wp14:editId="1E8731D3">
                  <wp:extent cx="914400" cy="9239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9D32718" wp14:editId="502E8428">
                  <wp:extent cx="895350" cy="94297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7B44C3BD" wp14:editId="73F6430D">
                  <wp:extent cx="904875" cy="94297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ECAFA3" w14:textId="5E1AE0F2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483490DC" w14:textId="77777777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61F427B0" w14:textId="77777777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79537AE9" w14:textId="29F61E46" w:rsidR="003C5CA7" w:rsidRPr="00952F66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</w:tc>
        <w:tc>
          <w:tcPr>
            <w:tcW w:w="713" w:type="dxa"/>
          </w:tcPr>
          <w:p w14:paraId="39164D02" w14:textId="77777777" w:rsidR="00007663" w:rsidRDefault="00007663">
            <w:pPr>
              <w:rPr>
                <w:noProof/>
              </w:rPr>
            </w:pPr>
          </w:p>
          <w:p w14:paraId="1D030535" w14:textId="77777777" w:rsidR="003C5CA7" w:rsidRDefault="003C5CA7">
            <w:pPr>
              <w:rPr>
                <w:noProof/>
              </w:rPr>
            </w:pPr>
          </w:p>
          <w:p w14:paraId="129F26AC" w14:textId="279512E8" w:rsidR="003C5CA7" w:rsidRPr="00952F66" w:rsidRDefault="003C5CA7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007663" w:rsidRPr="00952F66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VK</w:t>
                  </w:r>
                </w:p>
                <w:p w14:paraId="2B4DD847" w14:textId="77777777" w:rsidR="00EA145E" w:rsidRPr="00B75535" w:rsidRDefault="00C81A2F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hyperlink r:id="rId15" w:history="1">
                    <w:r w:rsidR="00EA145E" w:rsidRPr="00B7553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4D4436" w:themeColor="hyperlink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440583A3" w14:textId="2843F334" w:rsid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</w:t>
                  </w:r>
                  <w:r w:rsidR="003C5CA7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          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</w:t>
                  </w:r>
                </w:p>
                <w:p w14:paraId="23FA37E9" w14:textId="77777777" w:rsidR="00E62129" w:rsidRDefault="00E62129" w:rsidP="00EA145E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0ED24509" w14:textId="2C005644" w:rsidR="00EA145E" w:rsidRP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EA145E" w:rsidRDefault="00C81A2F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7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18B9D3D5" w14:textId="77777777" w:rsidR="00E62129" w:rsidRDefault="00E62129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633CB5B7" w14:textId="66745A51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EA145E" w:rsidRDefault="00C81A2F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8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678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8"/>
                    <w:gridCol w:w="270"/>
                    <w:gridCol w:w="2990"/>
                  </w:tblGrid>
                  <w:tr w:rsidR="00007663" w:rsidRPr="00952F66" w14:paraId="45BEC3AC" w14:textId="77777777" w:rsidTr="006166C9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515" w:type="pct"/>
                        <w:vAlign w:val="center"/>
                      </w:tcPr>
                      <w:p w14:paraId="1E6A9F7A" w14:textId="77777777" w:rsidR="00007663" w:rsidRPr="00952F66" w:rsidRDefault="00E408FB">
                        <w:pPr>
                          <w:pStyle w:val="af"/>
                          <w:rPr>
                            <w:noProof/>
                          </w:rPr>
                        </w:pPr>
                        <w:r w:rsidRPr="00952F66">
                          <w:rPr>
                            <w:noProof/>
                            <w:lang w:bidi="ru-RU"/>
                          </w:rPr>
                          <w:drawing>
                            <wp:inline distT="0" distB="0" distL="0" distR="0" wp14:anchorId="585783C4" wp14:editId="0E0EB58A">
                              <wp:extent cx="993532" cy="828675"/>
                              <wp:effectExtent l="0" t="0" r="0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19250" cy="85012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9" w:type="pct"/>
                        <w:vAlign w:val="center"/>
                      </w:tcPr>
                      <w:p w14:paraId="7B74DC2A" w14:textId="77777777" w:rsidR="00007663" w:rsidRPr="00952F66" w:rsidRDefault="00007663">
                        <w:pPr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3197" w:type="pct"/>
                        <w:vAlign w:val="center"/>
                      </w:tcPr>
                      <w:sdt>
                        <w:sdtPr>
                          <w:rPr>
                            <w:noProof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F6AACD4" w:rsidR="00007663" w:rsidRPr="00952F66" w:rsidRDefault="003512B1">
                            <w:pPr>
                              <w:pStyle w:val="a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Министерство социального развития, опеки и попечительства             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727AEF15" w14:textId="5757DD28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Г. Зима, мкр-н Ангарский, д. 42, Каб. 6</w:t>
                        </w:r>
                        <w:r w:rsidR="006166C9">
                          <w:rPr>
                            <w:noProof/>
                            <w:lang w:bidi="ru-RU"/>
                          </w:rPr>
                          <w:t xml:space="preserve"> Отдел по работе с участниками СВО и членами их семей с</w:t>
                        </w:r>
                        <w:r>
                          <w:rPr>
                            <w:noProof/>
                            <w:lang w:bidi="ru-RU"/>
                          </w:rPr>
                          <w:t xml:space="preserve"> 9:00 до 18:00, </w:t>
                        </w:r>
                      </w:p>
                      <w:p w14:paraId="0B22151A" w14:textId="3098D6F3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52F66" w:rsidRDefault="00353032">
                        <w:pPr>
                          <w:pStyle w:val="a9"/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</w:tbl>
          <w:p w14:paraId="143217D0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720" w:type="dxa"/>
          </w:tcPr>
          <w:p w14:paraId="60C843C7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221516">
              <w:trPr>
                <w:trHeight w:hRule="exact" w:val="5760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D6631C" wp14:editId="3A7D83F1">
                        <wp:extent cx="3067050" cy="2162013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0196" cy="21712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4DF2CE9" w14:textId="77777777" w:rsidR="006166C9" w:rsidRDefault="006166C9" w:rsidP="006166C9">
                  <w:pPr>
                    <w:spacing w:after="0"/>
                    <w:jc w:val="center"/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</w:pPr>
                </w:p>
                <w:p w14:paraId="1328CBA2" w14:textId="77777777" w:rsidR="006166C9" w:rsidRDefault="006166C9" w:rsidP="006166C9">
                  <w:pPr>
                    <w:spacing w:after="0"/>
                    <w:jc w:val="center"/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</w:pPr>
                </w:p>
                <w:p w14:paraId="226CE83B" w14:textId="7C3B89F7" w:rsidR="00007663" w:rsidRPr="00221516" w:rsidRDefault="006166C9" w:rsidP="006166C9">
                  <w:pPr>
                    <w:spacing w:after="0"/>
                    <w:jc w:val="center"/>
                    <w:rPr>
                      <w:rFonts w:ascii="Arial Black" w:hAnsi="Arial Black"/>
                      <w:noProof/>
                      <w:sz w:val="30"/>
                      <w:szCs w:val="30"/>
                    </w:rPr>
                  </w:pPr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АКТУАЛЬНЫЕ ВОПРОСЫ И ОТВЕТЫ НА НИХ!</w:t>
                  </w:r>
                </w:p>
              </w:tc>
            </w:tr>
            <w:tr w:rsidR="00007663" w:rsidRPr="00952F66" w14:paraId="7190B780" w14:textId="77777777" w:rsidTr="00AB06E2">
              <w:trPr>
                <w:trHeight w:hRule="exact" w:val="1048"/>
              </w:trPr>
              <w:tc>
                <w:tcPr>
                  <w:tcW w:w="5000" w:type="pct"/>
                </w:tcPr>
                <w:p w14:paraId="30596BFE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AB06E2" w:rsidRPr="00AB06E2" w14:paraId="47FCA96A" w14:textId="77777777" w:rsidTr="00AB06E2">
              <w:trPr>
                <w:trHeight w:hRule="exact" w:val="1119"/>
              </w:trPr>
              <w:sdt>
                <w:sdtPr>
                  <w:rPr>
                    <w:rFonts w:ascii="Times New Roman" w:hAnsi="Times New Roman" w:cs="Times New Roman"/>
                    <w:noProof/>
                    <w:color w:val="auto"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99C47F" w:themeFill="accent4" w:themeFillTint="99"/>
                    </w:tcPr>
                    <w:p w14:paraId="57DCAD99" w14:textId="5C573862" w:rsidR="00007663" w:rsidRPr="00AB06E2" w:rsidRDefault="00353032" w:rsidP="00353032">
                      <w:pPr>
                        <w:pStyle w:val="ab"/>
                        <w:spacing w:after="240"/>
                        <w:rPr>
                          <w:noProof/>
                          <w:color w:val="auto"/>
                        </w:rPr>
                      </w:pPr>
                      <w:r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Министерство социального развития, опеки и попечительства              Иркутской области      </w:t>
                      </w:r>
                      <w:r w:rsidR="00221516"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</w:t>
                      </w:r>
                      <w:r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AB06E2" w:rsidRPr="00AB06E2" w14:paraId="5B33E08D" w14:textId="77777777" w:rsidTr="00AB06E2">
              <w:trPr>
                <w:trHeight w:hRule="exact" w:val="3262"/>
              </w:trPr>
              <w:tc>
                <w:tcPr>
                  <w:tcW w:w="5000" w:type="pct"/>
                  <w:shd w:val="clear" w:color="auto" w:fill="99C47F" w:themeFill="accent4" w:themeFillTint="99"/>
                  <w:vAlign w:val="bottom"/>
                </w:tcPr>
                <w:p w14:paraId="42FC1163" w14:textId="2C0CC302" w:rsidR="00007663" w:rsidRPr="00AB06E2" w:rsidRDefault="00353032">
                  <w:pPr>
                    <w:pStyle w:val="ad"/>
                    <w:rPr>
                      <w:noProof/>
                      <w:color w:val="auto"/>
                      <w:sz w:val="28"/>
                      <w:szCs w:val="28"/>
                    </w:rPr>
                  </w:pPr>
                  <w:r w:rsidRPr="00AB06E2">
                    <w:rPr>
                      <w:noProof/>
                      <w:color w:val="auto"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4536"/>
        <w:gridCol w:w="426"/>
        <w:gridCol w:w="425"/>
        <w:gridCol w:w="4823"/>
        <w:gridCol w:w="709"/>
        <w:gridCol w:w="31"/>
        <w:gridCol w:w="4785"/>
      </w:tblGrid>
      <w:tr w:rsidR="00007663" w:rsidRPr="00952F66" w14:paraId="2D908BB4" w14:textId="77777777" w:rsidTr="00AB06E2">
        <w:trPr>
          <w:trHeight w:hRule="exact" w:val="10917"/>
          <w:jc w:val="center"/>
        </w:trPr>
        <w:tc>
          <w:tcPr>
            <w:tcW w:w="4536" w:type="dxa"/>
          </w:tcPr>
          <w:p w14:paraId="439487B7" w14:textId="77777777" w:rsidR="009F63C4" w:rsidRDefault="009F63C4" w:rsidP="009F63C4">
            <w:pPr>
              <w:spacing w:after="0" w:line="240" w:lineRule="auto"/>
            </w:pPr>
            <w:r w:rsidRPr="003C5CA7">
              <w:rPr>
                <w:b/>
                <w:bCs/>
                <w:sz w:val="28"/>
                <w:szCs w:val="28"/>
                <w:u w:val="single"/>
              </w:rPr>
              <w:lastRenderedPageBreak/>
              <w:t>Где получить справку о доходах военнослужащего?</w:t>
            </w:r>
            <w:r>
              <w:t xml:space="preserve"> </w:t>
            </w:r>
          </w:p>
          <w:p w14:paraId="638FC6A6" w14:textId="4B372763" w:rsidR="009F63C4" w:rsidRPr="001B5671" w:rsidRDefault="009F63C4" w:rsidP="009F63C4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 xml:space="preserve">Территориальный финансовый орган ФКУ «УФО МО РФ по Иркутской области» по адресу: </w:t>
            </w:r>
            <w:proofErr w:type="spellStart"/>
            <w:r w:rsidRPr="001B5671">
              <w:rPr>
                <w:sz w:val="22"/>
                <w:szCs w:val="22"/>
              </w:rPr>
              <w:t>г.Иркутск</w:t>
            </w:r>
            <w:proofErr w:type="spellEnd"/>
            <w:r w:rsidRPr="001B5671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1B5671">
              <w:rPr>
                <w:sz w:val="22"/>
                <w:szCs w:val="22"/>
              </w:rPr>
              <w:t>мкр.Зеленый</w:t>
            </w:r>
            <w:proofErr w:type="spellEnd"/>
            <w:proofErr w:type="gramEnd"/>
            <w:r w:rsidRPr="001B5671">
              <w:rPr>
                <w:sz w:val="22"/>
                <w:szCs w:val="22"/>
              </w:rPr>
              <w:t xml:space="preserve">. </w:t>
            </w:r>
          </w:p>
          <w:p w14:paraId="1DC4BABA" w14:textId="77777777" w:rsidR="009F63C4" w:rsidRDefault="009F63C4" w:rsidP="009F63C4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 xml:space="preserve">Контакты: 8(3952)43-83-54 </w:t>
            </w:r>
            <w:hyperlink r:id="rId21" w:history="1">
              <w:r w:rsidRPr="00F96291">
                <w:rPr>
                  <w:rStyle w:val="af2"/>
                  <w:sz w:val="22"/>
                  <w:szCs w:val="22"/>
                </w:rPr>
                <w:t>ufo_538@mil.ru</w:t>
              </w:r>
            </w:hyperlink>
          </w:p>
          <w:p w14:paraId="1F3C450B" w14:textId="77777777" w:rsidR="009F63C4" w:rsidRPr="009F63C4" w:rsidRDefault="009F63C4" w:rsidP="009F63C4">
            <w:pPr>
              <w:spacing w:after="0" w:line="240" w:lineRule="auto"/>
              <w:rPr>
                <w:noProof/>
                <w:sz w:val="12"/>
                <w:szCs w:val="12"/>
              </w:rPr>
            </w:pPr>
          </w:p>
          <w:p w14:paraId="663177CF" w14:textId="1DEEE166" w:rsidR="009F63C4" w:rsidRDefault="009F63C4" w:rsidP="009F63C4">
            <w:pPr>
              <w:spacing w:after="0" w:line="240" w:lineRule="auto"/>
            </w:pPr>
            <w:r w:rsidRPr="003C5CA7">
              <w:rPr>
                <w:b/>
                <w:bCs/>
                <w:sz w:val="28"/>
                <w:szCs w:val="28"/>
                <w:u w:val="single"/>
              </w:rPr>
              <w:t>Куда обращаться, если права военнослужащего и его семьи нарушаются?</w:t>
            </w:r>
            <w:r>
              <w:t xml:space="preserve"> </w:t>
            </w:r>
          </w:p>
          <w:p w14:paraId="7049D720" w14:textId="77777777" w:rsidR="009F63C4" w:rsidRPr="009F63C4" w:rsidRDefault="009F63C4" w:rsidP="009F63C4">
            <w:pPr>
              <w:spacing w:after="0" w:line="240" w:lineRule="auto"/>
              <w:rPr>
                <w:sz w:val="12"/>
                <w:szCs w:val="12"/>
              </w:rPr>
            </w:pPr>
          </w:p>
          <w:p w14:paraId="12CE1E9D" w14:textId="77777777" w:rsidR="009F63C4" w:rsidRPr="003C5CA7" w:rsidRDefault="009F63C4" w:rsidP="009F63C4">
            <w:pPr>
              <w:spacing w:after="0" w:line="240" w:lineRule="auto"/>
              <w:rPr>
                <w:sz w:val="23"/>
                <w:szCs w:val="23"/>
              </w:rPr>
            </w:pPr>
            <w:r w:rsidRPr="003C5CA7">
              <w:rPr>
                <w:b/>
                <w:bCs/>
                <w:sz w:val="23"/>
                <w:szCs w:val="23"/>
              </w:rPr>
              <w:t>Военнослужащего, в зоне проведения боевых действий:</w:t>
            </w:r>
            <w:r w:rsidRPr="003C5CA7">
              <w:rPr>
                <w:sz w:val="23"/>
                <w:szCs w:val="23"/>
              </w:rPr>
              <w:t xml:space="preserve"> </w:t>
            </w:r>
          </w:p>
          <w:p w14:paraId="08791B6B" w14:textId="77777777" w:rsidR="009F63C4" w:rsidRPr="001B5671" w:rsidRDefault="009F63C4" w:rsidP="009F63C4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>Главная военная прокуратура: gvp.gov.ru Справочная информация по обращениям: +7(495) 693-63-59</w:t>
            </w:r>
            <w:r>
              <w:rPr>
                <w:sz w:val="22"/>
                <w:szCs w:val="22"/>
              </w:rPr>
              <w:t xml:space="preserve">, </w:t>
            </w:r>
            <w:r w:rsidRPr="001B5671">
              <w:rPr>
                <w:sz w:val="22"/>
                <w:szCs w:val="22"/>
              </w:rPr>
              <w:t xml:space="preserve">+7(495) 693-63-69 </w:t>
            </w:r>
          </w:p>
          <w:p w14:paraId="291D9C0F" w14:textId="77777777" w:rsidR="009F63C4" w:rsidRPr="001B5671" w:rsidRDefault="009F63C4" w:rsidP="009F63C4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>+7(495) 693-63-46</w:t>
            </w:r>
            <w:r>
              <w:rPr>
                <w:sz w:val="22"/>
                <w:szCs w:val="22"/>
              </w:rPr>
              <w:t xml:space="preserve">, </w:t>
            </w:r>
            <w:r w:rsidRPr="001B5671">
              <w:rPr>
                <w:sz w:val="22"/>
                <w:szCs w:val="22"/>
              </w:rPr>
              <w:t xml:space="preserve">на сайте: +7(495) 693-64-17 </w:t>
            </w:r>
          </w:p>
          <w:p w14:paraId="6FF8AA29" w14:textId="77777777" w:rsidR="009F63C4" w:rsidRPr="003C5CA7" w:rsidRDefault="009F63C4" w:rsidP="009F63C4">
            <w:pPr>
              <w:spacing w:after="0" w:line="240" w:lineRule="auto"/>
              <w:rPr>
                <w:sz w:val="23"/>
                <w:szCs w:val="23"/>
              </w:rPr>
            </w:pPr>
            <w:r w:rsidRPr="001B5671">
              <w:rPr>
                <w:sz w:val="22"/>
                <w:szCs w:val="22"/>
              </w:rPr>
              <w:t>Военная прокуратура Иркутского гарнизона: Иркутск, ул. Советская, 176/8. Телефон: 8(3952) 22-92-31, 8(3952) 24-51-61</w:t>
            </w:r>
            <w:r w:rsidRPr="003C5CA7">
              <w:rPr>
                <w:sz w:val="23"/>
                <w:szCs w:val="23"/>
              </w:rPr>
              <w:t>.</w:t>
            </w:r>
          </w:p>
          <w:p w14:paraId="28CE038B" w14:textId="77777777" w:rsidR="009F63C4" w:rsidRPr="009F63C4" w:rsidRDefault="009F63C4" w:rsidP="009F63C4">
            <w:pPr>
              <w:spacing w:after="0" w:line="240" w:lineRule="auto"/>
              <w:rPr>
                <w:b/>
                <w:bCs/>
                <w:sz w:val="12"/>
                <w:szCs w:val="12"/>
              </w:rPr>
            </w:pPr>
          </w:p>
          <w:p w14:paraId="31A4E85F" w14:textId="5BCED4FE" w:rsidR="009F63C4" w:rsidRDefault="009F63C4" w:rsidP="009F63C4">
            <w:pPr>
              <w:spacing w:after="0" w:line="240" w:lineRule="auto"/>
              <w:rPr>
                <w:sz w:val="23"/>
                <w:szCs w:val="23"/>
              </w:rPr>
            </w:pPr>
            <w:r w:rsidRPr="003C5CA7">
              <w:rPr>
                <w:b/>
                <w:bCs/>
                <w:sz w:val="23"/>
                <w:szCs w:val="23"/>
              </w:rPr>
              <w:t>Членов семьи участника СВО в гражданской жизни:</w:t>
            </w:r>
            <w:r w:rsidRPr="003C5CA7">
              <w:rPr>
                <w:sz w:val="23"/>
                <w:szCs w:val="23"/>
              </w:rPr>
              <w:t xml:space="preserve"> </w:t>
            </w:r>
          </w:p>
          <w:p w14:paraId="1E73598F" w14:textId="77777777" w:rsidR="009F63C4" w:rsidRPr="001B5671" w:rsidRDefault="009F63C4" w:rsidP="009F63C4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 xml:space="preserve">Уполномоченный по правам человека/ребенка в Иркутской области; Органы опеки и попечительства по месту жительства; </w:t>
            </w:r>
          </w:p>
          <w:p w14:paraId="4A3F7CA5" w14:textId="77777777" w:rsidR="009F63C4" w:rsidRDefault="009F63C4" w:rsidP="009F63C4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>Правоохранительные органы; Прокуратура по месту жительства.</w:t>
            </w:r>
          </w:p>
          <w:p w14:paraId="009D9A8A" w14:textId="77777777" w:rsidR="009F63C4" w:rsidRPr="009F63C4" w:rsidRDefault="009F63C4" w:rsidP="009F63C4">
            <w:pPr>
              <w:spacing w:after="0" w:line="240" w:lineRule="auto"/>
              <w:rPr>
                <w:sz w:val="12"/>
                <w:szCs w:val="12"/>
              </w:rPr>
            </w:pPr>
          </w:p>
          <w:p w14:paraId="393E5662" w14:textId="77777777" w:rsidR="009F63C4" w:rsidRDefault="009F63C4" w:rsidP="009F63C4">
            <w:pPr>
              <w:spacing w:after="0" w:line="240" w:lineRule="auto"/>
            </w:pPr>
            <w:r w:rsidRPr="001B5671">
              <w:rPr>
                <w:b/>
                <w:bCs/>
                <w:sz w:val="28"/>
                <w:szCs w:val="28"/>
                <w:u w:val="single"/>
              </w:rPr>
              <w:t>Как получить справку об участии в СВО?</w:t>
            </w:r>
            <w:r>
              <w:t xml:space="preserve"> </w:t>
            </w:r>
          </w:p>
          <w:p w14:paraId="2784B490" w14:textId="77777777" w:rsidR="009F63C4" w:rsidRPr="001B5671" w:rsidRDefault="009F63C4" w:rsidP="009F63C4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 xml:space="preserve">Военнослужащий может самостоятельно запросить ее у командира воинской части. </w:t>
            </w:r>
          </w:p>
          <w:p w14:paraId="290FB7C7" w14:textId="77777777" w:rsidR="009F63C4" w:rsidRDefault="009F63C4" w:rsidP="009F63C4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 xml:space="preserve">Члены семьи могут запросить через Областной военный комиссариат: 664011, г. Иркутск, ул. Ударника, д. 4. </w:t>
            </w:r>
          </w:p>
          <w:p w14:paraId="5B0A215C" w14:textId="77777777" w:rsidR="009F63C4" w:rsidRPr="001B5671" w:rsidRDefault="009F63C4" w:rsidP="009F63C4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 xml:space="preserve">Телефон: 8(3952)24-27-99 8(3952)20-89-37 </w:t>
            </w:r>
          </w:p>
          <w:p w14:paraId="52B8372E" w14:textId="2EAEBEFC" w:rsidR="006166C9" w:rsidRPr="00952F66" w:rsidRDefault="009F63C4" w:rsidP="009F63C4">
            <w:pPr>
              <w:spacing w:after="0" w:line="240" w:lineRule="auto"/>
              <w:ind w:left="1"/>
              <w:rPr>
                <w:noProof/>
              </w:rPr>
            </w:pPr>
            <w:r w:rsidRPr="001B5671">
              <w:rPr>
                <w:b/>
                <w:bCs/>
                <w:sz w:val="22"/>
                <w:szCs w:val="22"/>
                <w:lang w:val="en-US"/>
              </w:rPr>
              <w:t>E-mail: vkirkutsk_1@mil.ru</w:t>
            </w:r>
          </w:p>
        </w:tc>
        <w:tc>
          <w:tcPr>
            <w:tcW w:w="426" w:type="dxa"/>
          </w:tcPr>
          <w:p w14:paraId="0029D3EE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25" w:type="dxa"/>
          </w:tcPr>
          <w:p w14:paraId="5FB3FA5F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823" w:type="dxa"/>
          </w:tcPr>
          <w:p w14:paraId="222481CC" w14:textId="767FC745" w:rsidR="001B5671" w:rsidRDefault="001B5671" w:rsidP="001B5671">
            <w:pPr>
              <w:spacing w:after="0" w:line="240" w:lineRule="auto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1F0CA5CB" wp14:editId="4F21E4D0">
                  <wp:extent cx="3076575" cy="118110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046FA6" w14:textId="77777777" w:rsidR="009F63C4" w:rsidRDefault="009F63C4" w:rsidP="001B5671">
            <w:pPr>
              <w:spacing w:after="0" w:line="240" w:lineRule="auto"/>
              <w:rPr>
                <w:b/>
                <w:bCs/>
                <w:sz w:val="28"/>
                <w:szCs w:val="28"/>
                <w:u w:val="single"/>
              </w:rPr>
            </w:pPr>
          </w:p>
          <w:p w14:paraId="4F90A04D" w14:textId="00E186FE" w:rsidR="001B5671" w:rsidRDefault="003C5CA7" w:rsidP="001B5671">
            <w:pPr>
              <w:spacing w:after="0" w:line="240" w:lineRule="auto"/>
            </w:pPr>
            <w:r w:rsidRPr="003C5CA7">
              <w:rPr>
                <w:b/>
                <w:bCs/>
                <w:sz w:val="28"/>
                <w:szCs w:val="28"/>
                <w:u w:val="single"/>
              </w:rPr>
              <w:t>Кто занимается поисками безвестно отсутствующих?</w:t>
            </w:r>
            <w:r>
              <w:t xml:space="preserve"> </w:t>
            </w:r>
          </w:p>
          <w:p w14:paraId="64770BDB" w14:textId="77777777" w:rsidR="001B5671" w:rsidRPr="001B5671" w:rsidRDefault="003C5CA7" w:rsidP="001B5671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 xml:space="preserve">Уполномоченный по правам человека в Иркутской области: </w:t>
            </w:r>
          </w:p>
          <w:p w14:paraId="3BC2DBB1" w14:textId="77777777" w:rsidR="001B5671" w:rsidRPr="001B5671" w:rsidRDefault="003C5CA7" w:rsidP="001B5671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 xml:space="preserve">г. Иркутск, ул. Карла Маркса, д.40, 8 этаж. Деловой центр «Собрание». </w:t>
            </w:r>
          </w:p>
          <w:p w14:paraId="6F8052FE" w14:textId="77777777" w:rsidR="001B5671" w:rsidRPr="001B5671" w:rsidRDefault="003C5CA7" w:rsidP="001B5671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 xml:space="preserve">Телефон: 8(3952) 43-14-06. Сайт: upch38.ru Горячая линия Министерства обороны РФ: телефон 117 </w:t>
            </w:r>
          </w:p>
          <w:p w14:paraId="7FBA972C" w14:textId="128E3020" w:rsidR="003C5CA7" w:rsidRPr="001B5671" w:rsidRDefault="003C5CA7" w:rsidP="001B5671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>Общественные организации: Красный крест, Общероссийский народный фронт и др</w:t>
            </w:r>
            <w:r w:rsidR="001B5671">
              <w:rPr>
                <w:sz w:val="22"/>
                <w:szCs w:val="22"/>
              </w:rPr>
              <w:t>.</w:t>
            </w:r>
          </w:p>
          <w:p w14:paraId="5B7C8EDE" w14:textId="6DD10E71" w:rsidR="00007663" w:rsidRPr="001B5671" w:rsidRDefault="003512B1" w:rsidP="001B5671">
            <w:pPr>
              <w:pStyle w:val="21"/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40"/>
                <w:szCs w:val="40"/>
              </w:rPr>
            </w:pPr>
            <w:r w:rsidRPr="001B5671">
              <w:rPr>
                <w:rFonts w:ascii="Times New Roman" w:hAnsi="Times New Roman" w:cs="Times New Roman"/>
                <w:b/>
                <w:bCs/>
                <w:noProof/>
                <w:sz w:val="40"/>
                <w:szCs w:val="40"/>
                <w:lang w:bidi="ru-RU"/>
              </w:rPr>
              <w:t>⁉️</w:t>
            </w:r>
            <w:r w:rsidR="006166C9" w:rsidRPr="001B5671">
              <w:rPr>
                <w:sz w:val="40"/>
                <w:szCs w:val="40"/>
              </w:rPr>
              <w:t>Вопросы по денежному довольствию участника СВО</w:t>
            </w:r>
            <w:r w:rsidRPr="001B5671">
              <w:rPr>
                <w:rFonts w:ascii="Times New Roman" w:hAnsi="Times New Roman" w:cs="Times New Roman"/>
                <w:b/>
                <w:bCs/>
                <w:noProof/>
                <w:sz w:val="40"/>
                <w:szCs w:val="40"/>
                <w:lang w:bidi="ru-RU"/>
              </w:rPr>
              <w:t>⁉️</w:t>
            </w:r>
          </w:p>
          <w:p w14:paraId="38C07AE3" w14:textId="77777777" w:rsidR="009F63C4" w:rsidRDefault="009F63C4" w:rsidP="001B5671">
            <w:pPr>
              <w:spacing w:after="0" w:line="240" w:lineRule="auto"/>
              <w:rPr>
                <w:sz w:val="22"/>
                <w:szCs w:val="22"/>
              </w:rPr>
            </w:pPr>
          </w:p>
          <w:p w14:paraId="7A9836BF" w14:textId="0ED91327" w:rsidR="001B5671" w:rsidRPr="001B5671" w:rsidRDefault="006166C9" w:rsidP="001B5671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 xml:space="preserve">Военнослужащий может самостоятельно уточнить вопросы по сумме денежного довольствия у командования части. </w:t>
            </w:r>
          </w:p>
          <w:p w14:paraId="0651598E" w14:textId="77777777" w:rsidR="001B5671" w:rsidRPr="001B5671" w:rsidRDefault="006166C9" w:rsidP="001B5671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 xml:space="preserve">Просмотреть расчетные листки участника СВО – личный кабинет военнослужащего https://cabinet.mil.ru/ </w:t>
            </w:r>
          </w:p>
          <w:p w14:paraId="5249F0A1" w14:textId="303C280C" w:rsidR="001B5671" w:rsidRPr="001B5671" w:rsidRDefault="006166C9" w:rsidP="001B5671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 xml:space="preserve">Вопросы по зачислению денежного довольствия: Единый расчетный центр МО РФ: </w:t>
            </w:r>
            <w:r w:rsidR="001B5671" w:rsidRPr="001B5671">
              <w:rPr>
                <w:sz w:val="22"/>
                <w:szCs w:val="22"/>
              </w:rPr>
              <w:t xml:space="preserve">Г. </w:t>
            </w:r>
            <w:r w:rsidRPr="001B5671">
              <w:rPr>
                <w:sz w:val="22"/>
                <w:szCs w:val="22"/>
              </w:rPr>
              <w:t xml:space="preserve">Москва, ул. Спартаковская, 2Б. </w:t>
            </w:r>
          </w:p>
          <w:p w14:paraId="20FAB5BA" w14:textId="77777777" w:rsidR="001B5671" w:rsidRDefault="006166C9" w:rsidP="001B5671">
            <w:pPr>
              <w:spacing w:after="0" w:line="240" w:lineRule="auto"/>
              <w:rPr>
                <w:sz w:val="22"/>
                <w:szCs w:val="22"/>
              </w:rPr>
            </w:pPr>
            <w:r w:rsidRPr="001B5671">
              <w:rPr>
                <w:sz w:val="22"/>
                <w:szCs w:val="22"/>
              </w:rPr>
              <w:t>Телефон: 8 (800) 737-77-37,8 (495) 693-65-92</w:t>
            </w:r>
          </w:p>
          <w:p w14:paraId="1E4A94FA" w14:textId="014B4A7F" w:rsidR="00765A8A" w:rsidRPr="00952F66" w:rsidRDefault="003512B1" w:rsidP="001B5671">
            <w:pPr>
              <w:spacing w:after="0" w:line="240" w:lineRule="auto"/>
              <w:rPr>
                <w:noProof/>
              </w:rPr>
            </w:pPr>
            <w:r w:rsidRPr="001B5671">
              <w:rPr>
                <w:rFonts w:ascii="Times New Roman" w:hAnsi="Times New Roman" w:cs="Times New Roman"/>
                <w:color w:val="2C2D2E"/>
                <w:sz w:val="22"/>
                <w:szCs w:val="22"/>
              </w:rPr>
              <w:br/>
            </w:r>
            <w:r w:rsidR="001B5671">
              <w:rPr>
                <w:noProof/>
              </w:rPr>
              <w:t xml:space="preserve"> </w:t>
            </w:r>
          </w:p>
        </w:tc>
        <w:tc>
          <w:tcPr>
            <w:tcW w:w="709" w:type="dxa"/>
          </w:tcPr>
          <w:p w14:paraId="2E41EB86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785" w:type="dxa"/>
          </w:tcPr>
          <w:p w14:paraId="6345FC2D" w14:textId="77777777" w:rsidR="009F63C4" w:rsidRPr="001B5671" w:rsidRDefault="009F63C4" w:rsidP="009F63C4">
            <w:pPr>
              <w:spacing w:after="0" w:line="240" w:lineRule="auto"/>
              <w:ind w:left="1"/>
              <w:rPr>
                <w:b/>
                <w:bCs/>
                <w:noProof/>
                <w:sz w:val="28"/>
                <w:szCs w:val="28"/>
                <w:u w:val="single"/>
              </w:rPr>
            </w:pPr>
            <w:r w:rsidRPr="001B5671">
              <w:rPr>
                <w:b/>
                <w:bCs/>
                <w:sz w:val="28"/>
                <w:szCs w:val="28"/>
                <w:u w:val="single"/>
              </w:rPr>
              <w:t>Получение психиатрической помощи участниками СВО и членами их семей</w:t>
            </w:r>
            <w:r>
              <w:rPr>
                <w:rFonts w:cs="Segoe UI Emoji"/>
                <w:b/>
                <w:bCs/>
                <w:noProof/>
                <w:sz w:val="28"/>
                <w:szCs w:val="28"/>
                <w:u w:val="single"/>
              </w:rPr>
              <w:t>.</w:t>
            </w:r>
          </w:p>
          <w:p w14:paraId="0EE84502" w14:textId="77777777" w:rsidR="009F63C4" w:rsidRPr="00AB06E2" w:rsidRDefault="009F63C4" w:rsidP="009F63C4">
            <w:pPr>
              <w:spacing w:after="0" w:line="240" w:lineRule="auto"/>
              <w:ind w:left="1"/>
              <w:rPr>
                <w:sz w:val="22"/>
                <w:szCs w:val="22"/>
              </w:rPr>
            </w:pPr>
            <w:r w:rsidRPr="00AB06E2">
              <w:rPr>
                <w:sz w:val="22"/>
                <w:szCs w:val="22"/>
              </w:rPr>
              <w:t xml:space="preserve">Психотерапевтический центр ОГУЗ: </w:t>
            </w:r>
          </w:p>
          <w:p w14:paraId="7FAC1E76" w14:textId="77777777" w:rsidR="009F63C4" w:rsidRPr="00AB06E2" w:rsidRDefault="009F63C4" w:rsidP="009F63C4">
            <w:pPr>
              <w:spacing w:after="0" w:line="240" w:lineRule="auto"/>
              <w:ind w:left="1"/>
              <w:rPr>
                <w:sz w:val="22"/>
                <w:szCs w:val="22"/>
              </w:rPr>
            </w:pPr>
            <w:r w:rsidRPr="00AB06E2">
              <w:rPr>
                <w:sz w:val="22"/>
                <w:szCs w:val="22"/>
              </w:rPr>
              <w:t xml:space="preserve">г. Иркутск, ул. Красноармейская, 12. </w:t>
            </w:r>
          </w:p>
          <w:p w14:paraId="091992AD" w14:textId="77777777" w:rsidR="009F63C4" w:rsidRPr="00AB06E2" w:rsidRDefault="009F63C4" w:rsidP="009F63C4">
            <w:pPr>
              <w:spacing w:after="0" w:line="240" w:lineRule="auto"/>
              <w:ind w:left="1"/>
              <w:rPr>
                <w:sz w:val="22"/>
                <w:szCs w:val="22"/>
              </w:rPr>
            </w:pPr>
            <w:r w:rsidRPr="00AB06E2">
              <w:rPr>
                <w:sz w:val="22"/>
                <w:szCs w:val="22"/>
              </w:rPr>
              <w:t xml:space="preserve">Телефон: 8(3952) 24-04-03. </w:t>
            </w:r>
          </w:p>
          <w:p w14:paraId="351CA96D" w14:textId="77777777" w:rsidR="009F63C4" w:rsidRPr="00AB06E2" w:rsidRDefault="009F63C4" w:rsidP="009F63C4">
            <w:pPr>
              <w:spacing w:after="0" w:line="240" w:lineRule="auto"/>
              <w:ind w:left="1"/>
              <w:rPr>
                <w:sz w:val="22"/>
                <w:szCs w:val="22"/>
              </w:rPr>
            </w:pPr>
            <w:r w:rsidRPr="00AB06E2">
              <w:rPr>
                <w:sz w:val="22"/>
                <w:szCs w:val="22"/>
              </w:rPr>
              <w:t xml:space="preserve">Телефон круглосуточной горячей линии: </w:t>
            </w:r>
          </w:p>
          <w:p w14:paraId="279C8561" w14:textId="77777777" w:rsidR="009F63C4" w:rsidRPr="00AB06E2" w:rsidRDefault="009F63C4" w:rsidP="009F63C4">
            <w:pPr>
              <w:spacing w:after="0" w:line="240" w:lineRule="auto"/>
              <w:ind w:left="1"/>
              <w:rPr>
                <w:sz w:val="22"/>
                <w:szCs w:val="22"/>
              </w:rPr>
            </w:pPr>
            <w:r w:rsidRPr="00AB06E2">
              <w:rPr>
                <w:sz w:val="22"/>
                <w:szCs w:val="22"/>
              </w:rPr>
              <w:t>8(3952) 24-00-07, 8(3952) 24- 00-09</w:t>
            </w:r>
          </w:p>
          <w:p w14:paraId="3AB5985B" w14:textId="77777777" w:rsidR="009F63C4" w:rsidRDefault="009F63C4" w:rsidP="009F63C4">
            <w:pPr>
              <w:spacing w:after="0" w:line="240" w:lineRule="auto"/>
              <w:ind w:left="1"/>
            </w:pPr>
          </w:p>
          <w:p w14:paraId="63A2A4C9" w14:textId="77777777" w:rsidR="009F63C4" w:rsidRDefault="009F63C4" w:rsidP="009F63C4">
            <w:pPr>
              <w:spacing w:after="0" w:line="240" w:lineRule="auto"/>
              <w:ind w:left="1"/>
            </w:pPr>
            <w:r w:rsidRPr="001B5671">
              <w:rPr>
                <w:b/>
                <w:bCs/>
                <w:sz w:val="28"/>
                <w:szCs w:val="28"/>
                <w:u w:val="single"/>
              </w:rPr>
              <w:t>Как получить военно-перевозочный документ участникам СВО и членам их семей?</w:t>
            </w:r>
            <w:r>
              <w:t xml:space="preserve"> </w:t>
            </w:r>
          </w:p>
          <w:p w14:paraId="7198A907" w14:textId="77777777" w:rsidR="009F63C4" w:rsidRPr="00AB06E2" w:rsidRDefault="009F63C4" w:rsidP="009F63C4">
            <w:pPr>
              <w:spacing w:after="0" w:line="240" w:lineRule="auto"/>
              <w:ind w:left="1"/>
              <w:rPr>
                <w:sz w:val="22"/>
                <w:szCs w:val="22"/>
              </w:rPr>
            </w:pPr>
            <w:r w:rsidRPr="00AB06E2">
              <w:rPr>
                <w:sz w:val="22"/>
                <w:szCs w:val="22"/>
              </w:rPr>
              <w:t xml:space="preserve">Военнослужащий: через рапорт командиру воинской части. </w:t>
            </w:r>
          </w:p>
          <w:p w14:paraId="089974F9" w14:textId="77777777" w:rsidR="009F63C4" w:rsidRPr="00AB06E2" w:rsidRDefault="009F63C4" w:rsidP="009F63C4">
            <w:pPr>
              <w:spacing w:after="0" w:line="240" w:lineRule="auto"/>
              <w:ind w:left="1"/>
              <w:rPr>
                <w:sz w:val="22"/>
                <w:szCs w:val="22"/>
              </w:rPr>
            </w:pPr>
            <w:r w:rsidRPr="00AB06E2">
              <w:rPr>
                <w:sz w:val="22"/>
                <w:szCs w:val="22"/>
              </w:rPr>
              <w:t>Члены семей: через военный комиссариат по месту призыва военнослужащего</w:t>
            </w:r>
          </w:p>
          <w:p w14:paraId="022918A7" w14:textId="77777777" w:rsidR="009F63C4" w:rsidRDefault="009F63C4" w:rsidP="009F63C4">
            <w:pPr>
              <w:spacing w:after="0" w:line="240" w:lineRule="auto"/>
              <w:ind w:left="1"/>
            </w:pPr>
          </w:p>
          <w:p w14:paraId="7DA367E0" w14:textId="77777777" w:rsidR="009F63C4" w:rsidRDefault="009F63C4" w:rsidP="009F63C4">
            <w:pPr>
              <w:spacing w:after="0" w:line="240" w:lineRule="auto"/>
              <w:ind w:left="1"/>
            </w:pPr>
            <w:r w:rsidRPr="00AB06E2">
              <w:rPr>
                <w:b/>
                <w:bCs/>
                <w:sz w:val="28"/>
                <w:szCs w:val="28"/>
                <w:u w:val="single"/>
              </w:rPr>
              <w:t>Где получить информацию о назначении страховых выплат участнику СВО?</w:t>
            </w:r>
            <w:r>
              <w:t xml:space="preserve"> </w:t>
            </w:r>
          </w:p>
          <w:p w14:paraId="00D4F8D6" w14:textId="77777777" w:rsidR="009F63C4" w:rsidRPr="00AB06E2" w:rsidRDefault="009F63C4" w:rsidP="009F63C4">
            <w:pPr>
              <w:spacing w:after="0" w:line="240" w:lineRule="auto"/>
              <w:ind w:left="1"/>
              <w:rPr>
                <w:sz w:val="22"/>
                <w:szCs w:val="22"/>
              </w:rPr>
            </w:pPr>
            <w:r w:rsidRPr="00AB06E2">
              <w:rPr>
                <w:sz w:val="22"/>
                <w:szCs w:val="22"/>
              </w:rPr>
              <w:t xml:space="preserve">АО «СОГАЗ» – для личного состава Министерства обороны РФ </w:t>
            </w:r>
          </w:p>
          <w:p w14:paraId="055AE8E9" w14:textId="77777777" w:rsidR="009F63C4" w:rsidRPr="00AB06E2" w:rsidRDefault="009F63C4" w:rsidP="009F63C4">
            <w:pPr>
              <w:spacing w:after="0" w:line="240" w:lineRule="auto"/>
              <w:ind w:left="1"/>
              <w:rPr>
                <w:sz w:val="22"/>
                <w:szCs w:val="22"/>
                <w:lang w:val="en-US"/>
              </w:rPr>
            </w:pPr>
            <w:r w:rsidRPr="00AB06E2">
              <w:rPr>
                <w:sz w:val="22"/>
                <w:szCs w:val="22"/>
                <w:lang w:val="en-US"/>
              </w:rPr>
              <w:t xml:space="preserve">https://www.sogaz.ru/info/emtches_pers </w:t>
            </w:r>
            <w:proofErr w:type="spellStart"/>
            <w:r w:rsidRPr="00AB06E2">
              <w:rPr>
                <w:sz w:val="22"/>
                <w:szCs w:val="22"/>
                <w:lang w:val="en-US"/>
              </w:rPr>
              <w:t>onal_sostav_min</w:t>
            </w:r>
            <w:proofErr w:type="spellEnd"/>
            <w:r w:rsidRPr="00AB06E2">
              <w:rPr>
                <w:sz w:val="22"/>
                <w:szCs w:val="22"/>
                <w:lang w:val="en-US"/>
              </w:rPr>
              <w:t xml:space="preserve">/ </w:t>
            </w:r>
          </w:p>
          <w:p w14:paraId="0BA5EAD8" w14:textId="77777777" w:rsidR="009F63C4" w:rsidRPr="00AB06E2" w:rsidRDefault="009F63C4" w:rsidP="009F63C4">
            <w:pPr>
              <w:spacing w:after="0" w:line="240" w:lineRule="auto"/>
              <w:ind w:left="1"/>
              <w:rPr>
                <w:sz w:val="22"/>
                <w:szCs w:val="22"/>
              </w:rPr>
            </w:pPr>
            <w:r w:rsidRPr="00AB06E2">
              <w:rPr>
                <w:sz w:val="22"/>
                <w:szCs w:val="22"/>
              </w:rPr>
              <w:t>Круглосуточная горячая линия: 88003330888</w:t>
            </w:r>
          </w:p>
          <w:p w14:paraId="772F2848" w14:textId="77777777" w:rsidR="009F63C4" w:rsidRDefault="009F63C4" w:rsidP="009F63C4">
            <w:pPr>
              <w:spacing w:after="0" w:line="240" w:lineRule="auto"/>
              <w:ind w:left="1"/>
            </w:pPr>
          </w:p>
          <w:p w14:paraId="67293B7C" w14:textId="77777777" w:rsidR="009F63C4" w:rsidRDefault="009F63C4" w:rsidP="009F63C4">
            <w:pPr>
              <w:spacing w:after="0" w:line="240" w:lineRule="auto"/>
              <w:ind w:left="1"/>
            </w:pPr>
            <w:r w:rsidRPr="00AB06E2">
              <w:rPr>
                <w:b/>
                <w:bCs/>
                <w:sz w:val="28"/>
                <w:szCs w:val="28"/>
                <w:u w:val="single"/>
              </w:rPr>
              <w:t>Как восстановить документы военнослужащему, утерянные в зоне проведения СВО?</w:t>
            </w:r>
            <w:r>
              <w:t xml:space="preserve"> </w:t>
            </w:r>
          </w:p>
          <w:p w14:paraId="33DBF4AA" w14:textId="77777777" w:rsidR="009F63C4" w:rsidRPr="00AB06E2" w:rsidRDefault="009F63C4" w:rsidP="009F63C4">
            <w:pPr>
              <w:spacing w:after="0" w:line="240" w:lineRule="auto"/>
              <w:ind w:left="1"/>
              <w:rPr>
                <w:sz w:val="22"/>
                <w:szCs w:val="22"/>
              </w:rPr>
            </w:pPr>
            <w:r w:rsidRPr="00AB06E2">
              <w:rPr>
                <w:sz w:val="22"/>
                <w:szCs w:val="22"/>
              </w:rPr>
              <w:t xml:space="preserve">Для восстановления военного билета подать соответствующий рапорт на имя командира воинской части по месту прохождения военной службы с указанием причин утраты данного документа. </w:t>
            </w:r>
          </w:p>
          <w:p w14:paraId="05D3C7BF" w14:textId="77777777" w:rsidR="006166C9" w:rsidRDefault="006166C9" w:rsidP="001B5671">
            <w:pPr>
              <w:spacing w:after="0"/>
            </w:pPr>
          </w:p>
          <w:p w14:paraId="769E2F7B" w14:textId="3820AE10" w:rsidR="006166C9" w:rsidRPr="003512B1" w:rsidRDefault="006166C9" w:rsidP="001B5671">
            <w:pPr>
              <w:spacing w:after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14:paraId="1D4C4259" w14:textId="77777777" w:rsidR="00007663" w:rsidRPr="00952F66" w:rsidRDefault="00007663" w:rsidP="001B5671">
      <w:pPr>
        <w:pStyle w:val="af"/>
        <w:rPr>
          <w:noProof/>
        </w:rPr>
      </w:pPr>
    </w:p>
    <w:sectPr w:rsidR="00007663" w:rsidRPr="00952F66" w:rsidSect="001678B6">
      <w:pgSz w:w="16838" w:h="11906" w:orient="landscape" w:code="9"/>
      <w:pgMar w:top="432" w:right="1181" w:bottom="284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C49A1" w14:textId="77777777" w:rsidR="00C81A2F" w:rsidRDefault="00C81A2F" w:rsidP="00952F66">
      <w:pPr>
        <w:spacing w:after="0" w:line="240" w:lineRule="auto"/>
      </w:pPr>
      <w:r>
        <w:separator/>
      </w:r>
    </w:p>
  </w:endnote>
  <w:endnote w:type="continuationSeparator" w:id="0">
    <w:p w14:paraId="5EED160D" w14:textId="77777777" w:rsidR="00C81A2F" w:rsidRDefault="00C81A2F" w:rsidP="0095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8FB69" w14:textId="77777777" w:rsidR="00C81A2F" w:rsidRDefault="00C81A2F" w:rsidP="00952F66">
      <w:pPr>
        <w:spacing w:after="0" w:line="240" w:lineRule="auto"/>
      </w:pPr>
      <w:r>
        <w:separator/>
      </w:r>
    </w:p>
  </w:footnote>
  <w:footnote w:type="continuationSeparator" w:id="0">
    <w:p w14:paraId="5DDCD18D" w14:textId="77777777" w:rsidR="00C81A2F" w:rsidRDefault="00C81A2F" w:rsidP="0095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5E"/>
    <w:rsid w:val="00007663"/>
    <w:rsid w:val="00136987"/>
    <w:rsid w:val="001678B6"/>
    <w:rsid w:val="001B5671"/>
    <w:rsid w:val="00221516"/>
    <w:rsid w:val="002D410D"/>
    <w:rsid w:val="0032405E"/>
    <w:rsid w:val="00336BD1"/>
    <w:rsid w:val="003512B1"/>
    <w:rsid w:val="00353032"/>
    <w:rsid w:val="003C5CA7"/>
    <w:rsid w:val="00525836"/>
    <w:rsid w:val="00572A3F"/>
    <w:rsid w:val="005C79FF"/>
    <w:rsid w:val="005F2E36"/>
    <w:rsid w:val="006166C9"/>
    <w:rsid w:val="00765A8A"/>
    <w:rsid w:val="00870FB9"/>
    <w:rsid w:val="008F7F43"/>
    <w:rsid w:val="00914AE2"/>
    <w:rsid w:val="00952F66"/>
    <w:rsid w:val="009F63C4"/>
    <w:rsid w:val="00AB06E2"/>
    <w:rsid w:val="00B1693C"/>
    <w:rsid w:val="00B75535"/>
    <w:rsid w:val="00C81A2F"/>
    <w:rsid w:val="00E408FB"/>
    <w:rsid w:val="00E62129"/>
    <w:rsid w:val="00E76683"/>
    <w:rsid w:val="00EA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name w:val="Макет таблицы"/>
    <w:basedOn w:val="a2"/>
    <w:uiPriority w:val="99"/>
    <w:tblPr>
      <w:tblCellMar>
        <w:left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Заголовок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unhideWhenUsed/>
    <w:rsid w:val="003512B1"/>
    <w:rPr>
      <w:color w:val="0000FF"/>
      <w:u w:val="single"/>
    </w:rPr>
  </w:style>
  <w:style w:type="character" w:styleId="af3">
    <w:name w:val="Unresolved Mention"/>
    <w:basedOn w:val="a1"/>
    <w:uiPriority w:val="99"/>
    <w:semiHidden/>
    <w:unhideWhenUsed/>
    <w:rsid w:val="00616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hyperlink" Target="https://kcson-zima.irk.socinfo.ru/SWO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ufo_538@mil.ru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hyperlink" Target="https://ok.ru/ktssongoro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24" Type="http://schemas.openxmlformats.org/officeDocument/2006/relationships/glossaryDocument" Target="glossary/document.xml"/><Relationship Id="rId5" Type="http://schemas.openxmlformats.org/officeDocument/2006/relationships/styles" Target="styles.xml"/><Relationship Id="rId15" Type="http://schemas.openxmlformats.org/officeDocument/2006/relationships/hyperlink" Target="https://vk.com/public217507436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centr.38@mail.ru" TargetMode="External"/><Relationship Id="rId19" Type="http://schemas.openxmlformats.org/officeDocument/2006/relationships/image" Target="media/image6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5C"/>
    <w:rsid w:val="002D6BD2"/>
    <w:rsid w:val="003630CE"/>
    <w:rsid w:val="004B64B3"/>
    <w:rsid w:val="00731D3F"/>
    <w:rsid w:val="009344AC"/>
    <w:rsid w:val="009C2CBC"/>
    <w:rsid w:val="00F2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3</TotalTime>
  <Pages>1</Pages>
  <Words>624</Words>
  <Characters>3557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р-ну»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Rabota</cp:lastModifiedBy>
  <cp:revision>4</cp:revision>
  <cp:lastPrinted>2024-06-18T06:51:00Z</cp:lastPrinted>
  <dcterms:created xsi:type="dcterms:W3CDTF">2024-06-18T06:46:00Z</dcterms:created>
  <dcterms:modified xsi:type="dcterms:W3CDTF">2024-06-18T06:53:00Z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