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0490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668"/>
        <w:gridCol w:w="127"/>
        <w:gridCol w:w="3857"/>
        <w:gridCol w:w="32"/>
        <w:gridCol w:w="662"/>
        <w:gridCol w:w="5144"/>
      </w:tblGrid>
      <w:tr w:rsidR="00F35715" w:rsidRPr="00952F66" w14:paraId="0903AF27" w14:textId="77777777" w:rsidTr="00E40C32">
        <w:trPr>
          <w:trHeight w:hRule="exact" w:val="7793"/>
          <w:jc w:val="center"/>
        </w:trPr>
        <w:tc>
          <w:tcPr>
            <w:tcW w:w="668" w:type="dxa"/>
          </w:tcPr>
          <w:p w14:paraId="129F26AC" w14:textId="77777777" w:rsidR="00F35715" w:rsidRPr="00952F66" w:rsidRDefault="00F35715">
            <w:pPr>
              <w:rPr>
                <w:noProof/>
              </w:rPr>
            </w:pPr>
          </w:p>
        </w:tc>
        <w:tc>
          <w:tcPr>
            <w:tcW w:w="127" w:type="dxa"/>
          </w:tcPr>
          <w:p w14:paraId="7E9B48DB" w14:textId="77777777" w:rsidR="00F35715" w:rsidRPr="00952F66" w:rsidRDefault="00F35715">
            <w:pPr>
              <w:rPr>
                <w:noProof/>
              </w:rPr>
            </w:pPr>
          </w:p>
        </w:tc>
        <w:tc>
          <w:tcPr>
            <w:tcW w:w="3857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857"/>
            </w:tblGrid>
            <w:tr w:rsidR="00F35715" w:rsidRPr="009E1E44" w14:paraId="707D9FDC" w14:textId="77777777" w:rsidTr="00F35715">
              <w:trPr>
                <w:trHeight w:hRule="exact" w:val="4806"/>
              </w:trPr>
              <w:tc>
                <w:tcPr>
                  <w:tcW w:w="5000" w:type="pct"/>
                </w:tcPr>
                <w:p w14:paraId="440583A3" w14:textId="4F5D2436" w:rsidR="00F35715" w:rsidRPr="00285D19" w:rsidRDefault="00F35715" w:rsidP="00285D19">
                  <w:pPr>
                    <w:keepNext/>
                    <w:keepLines/>
                    <w:spacing w:before="200"/>
                    <w:outlineLvl w:val="0"/>
                    <w:rPr>
                      <w:rFonts w:ascii="Times New Roman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</w:rPr>
                  </w:pPr>
                  <w:r w:rsidRPr="00F35715"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  <w:t xml:space="preserve">Мы в </w:t>
                  </w:r>
                  <w:r w:rsidRPr="00F35715"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val="en-US" w:bidi="ru-RU"/>
                    </w:rPr>
                    <w:t>VK</w:t>
                  </w:r>
                  <w:r w:rsidR="00820D71"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  <w:t xml:space="preserve">: </w:t>
                  </w:r>
                  <w:hyperlink r:id="rId10" w:history="1">
                    <w:r w:rsidRPr="00F3571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C00000"/>
                        <w:sz w:val="24"/>
                        <w:szCs w:val="24"/>
                        <w:u w:val="single"/>
                      </w:rPr>
                      <w:t>https://vk.com/public217507436</w:t>
                    </w:r>
                  </w:hyperlink>
                  <w:r w:rsidRPr="009E1E44">
                    <w:rPr>
                      <w:b/>
                      <w:bCs/>
                      <w:noProof/>
                      <w:color w:val="C00000"/>
                      <w:sz w:val="32"/>
                      <w:szCs w:val="32"/>
                    </w:rPr>
                    <w:t xml:space="preserve">        </w:t>
                  </w:r>
                </w:p>
                <w:p w14:paraId="23FA37E9" w14:textId="77777777" w:rsidR="00F35715" w:rsidRPr="009E1E44" w:rsidRDefault="00F35715" w:rsidP="00EA145E">
                  <w:pPr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</w:pPr>
                </w:p>
                <w:p w14:paraId="366B4AFF" w14:textId="77777777" w:rsidR="00285D19" w:rsidRDefault="00285D19" w:rsidP="00E40C32">
                  <w:pPr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</w:pPr>
                </w:p>
                <w:p w14:paraId="33AF32CD" w14:textId="72F6C809" w:rsidR="00F35715" w:rsidRPr="00F35715" w:rsidRDefault="00F35715" w:rsidP="00E40C32">
                  <w:pPr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</w:pPr>
                  <w:r w:rsidRPr="00F35715"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  <w:t xml:space="preserve">Мы в </w:t>
                  </w:r>
                  <w:r w:rsidRPr="00F35715"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val="en-US" w:bidi="ru-RU"/>
                    </w:rPr>
                    <w:t>OK</w:t>
                  </w:r>
                  <w:r w:rsidR="00E40C32"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  <w:t xml:space="preserve">: </w:t>
                  </w:r>
                  <w:hyperlink r:id="rId11" w:history="1">
                    <w:r w:rsidRPr="00F35715">
                      <w:rPr>
                        <w:rFonts w:ascii="Times New Roman" w:eastAsiaTheme="majorEastAsia" w:hAnsi="Times New Roman" w:cs="Times New Roman"/>
                        <w:b/>
                        <w:bCs/>
                        <w:noProof/>
                        <w:color w:val="C00000"/>
                        <w:sz w:val="24"/>
                        <w:szCs w:val="24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3D170017" w14:textId="77777777" w:rsidR="00285D19" w:rsidRDefault="00285D19" w:rsidP="00EA145E">
                  <w:pPr>
                    <w:keepNext/>
                    <w:keepLines/>
                    <w:spacing w:before="200"/>
                    <w:outlineLvl w:val="0"/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</w:pPr>
                </w:p>
                <w:p w14:paraId="4342F832" w14:textId="77777777" w:rsidR="00285D19" w:rsidRDefault="00F35715" w:rsidP="00EA145E">
                  <w:pPr>
                    <w:keepNext/>
                    <w:keepLines/>
                    <w:spacing w:before="200"/>
                    <w:outlineLvl w:val="0"/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</w:pPr>
                  <w:r w:rsidRPr="00F35715"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  <w:t>Официальный сайт</w:t>
                  </w:r>
                  <w:r w:rsidR="00E40C32"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  <w:t>:</w:t>
                  </w:r>
                  <w:r w:rsidR="00820D71"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  <w:t xml:space="preserve"> </w:t>
                  </w:r>
                </w:p>
                <w:p w14:paraId="2B14261E" w14:textId="7B386210" w:rsidR="00F35715" w:rsidRPr="00F35715" w:rsidRDefault="00B02C30" w:rsidP="00EA145E">
                  <w:pPr>
                    <w:keepNext/>
                    <w:keepLines/>
                    <w:spacing w:before="200"/>
                    <w:outlineLvl w:val="0"/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</w:pPr>
                  <w:hyperlink r:id="rId12" w:history="1">
                    <w:r w:rsidR="00F35715" w:rsidRPr="00F35715">
                      <w:rPr>
                        <w:rFonts w:ascii="Times New Roman" w:eastAsiaTheme="majorEastAsia" w:hAnsi="Times New Roman" w:cs="Times New Roman"/>
                        <w:b/>
                        <w:bCs/>
                        <w:noProof/>
                        <w:color w:val="C00000"/>
                        <w:sz w:val="24"/>
                        <w:szCs w:val="24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207D2EB6" w:rsidR="00F35715" w:rsidRPr="009E1E44" w:rsidRDefault="00F35715">
                  <w:pPr>
                    <w:rPr>
                      <w:noProof/>
                      <w:color w:val="C00000"/>
                    </w:rPr>
                  </w:pPr>
                </w:p>
              </w:tc>
            </w:tr>
            <w:tr w:rsidR="00F35715" w:rsidRPr="009E1E44" w14:paraId="4A435574" w14:textId="77777777" w:rsidTr="00F35715">
              <w:trPr>
                <w:trHeight w:hRule="exact" w:val="2468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3746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048"/>
                    <w:gridCol w:w="252"/>
                    <w:gridCol w:w="2446"/>
                  </w:tblGrid>
                  <w:tr w:rsidR="00F35715" w:rsidRPr="009E1E44" w14:paraId="45BEC3AC" w14:textId="77777777" w:rsidTr="00E40C32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509"/>
                    </w:trPr>
                    <w:tc>
                      <w:tcPr>
                        <w:tcW w:w="1399" w:type="pct"/>
                        <w:vAlign w:val="center"/>
                      </w:tcPr>
                      <w:p w14:paraId="1E6A9F7A" w14:textId="65585E40" w:rsidR="00F35715" w:rsidRPr="009E1E44" w:rsidRDefault="00F35715">
                        <w:pPr>
                          <w:pStyle w:val="af"/>
                          <w:rPr>
                            <w:noProof/>
                            <w:color w:val="C00000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eastAsia="ru-RU"/>
                          </w:rPr>
                          <w:drawing>
                            <wp:inline distT="0" distB="0" distL="0" distR="0" wp14:anchorId="0A24A16F" wp14:editId="32EE6E55">
                              <wp:extent cx="695325" cy="590550"/>
                              <wp:effectExtent l="0" t="0" r="9525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18976" cy="61063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6" w:type="pct"/>
                        <w:vAlign w:val="center"/>
                      </w:tcPr>
                      <w:p w14:paraId="7B74DC2A" w14:textId="77777777" w:rsidR="00F35715" w:rsidRPr="009E1E44" w:rsidRDefault="00F35715">
                        <w:pPr>
                          <w:rPr>
                            <w:noProof/>
                            <w:color w:val="C00000"/>
                          </w:rPr>
                        </w:pPr>
                      </w:p>
                    </w:tc>
                    <w:tc>
                      <w:tcPr>
                        <w:tcW w:w="3265" w:type="pct"/>
                        <w:vAlign w:val="center"/>
                      </w:tcPr>
                      <w:sdt>
                        <w:sdtPr>
                          <w:rPr>
                            <w:noProof/>
                            <w:color w:val="C00000"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70EAB1B4FD654F45AD1EB415C720271F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6DF503E" w:rsidR="00F35715" w:rsidRPr="009E1E44" w:rsidRDefault="00E40C32">
                            <w:pPr>
                              <w:pStyle w:val="a8"/>
                              <w:rPr>
                                <w:noProof/>
                                <w:color w:val="C00000"/>
                              </w:rPr>
                            </w:pPr>
                            <w:r>
                              <w:rPr>
                                <w:noProof/>
                                <w:color w:val="C00000"/>
                              </w:rPr>
                              <w:t>Министерство социального развития, опеки и попечительства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2F1B9C1A" w14:textId="6ECC6410" w:rsidR="00F35715" w:rsidRPr="009E1E44" w:rsidRDefault="00F35715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color w:val="C00000"/>
                            <w:lang w:bidi="ru-RU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 xml:space="preserve">Г. Зима, мкр-н Ангарский, д. 42, Каб. </w:t>
                        </w:r>
                        <w:r w:rsidR="00E40C32">
                          <w:rPr>
                            <w:noProof/>
                            <w:color w:val="C00000"/>
                            <w:lang w:bidi="ru-RU"/>
                          </w:rPr>
                          <w:t>2</w:t>
                        </w:r>
                      </w:p>
                      <w:p w14:paraId="61DF40A5" w14:textId="77777777" w:rsidR="00E40C32" w:rsidRDefault="00F35715">
                        <w:pPr>
                          <w:pStyle w:val="a9"/>
                          <w:rPr>
                            <w:noProof/>
                            <w:color w:val="C00000"/>
                            <w:lang w:bidi="ru-RU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>С 9:00 до 18:00,</w:t>
                        </w:r>
                        <w:r w:rsidR="00E40C32">
                          <w:rPr>
                            <w:noProof/>
                            <w:color w:val="C00000"/>
                            <w:lang w:bidi="ru-RU"/>
                          </w:rPr>
                          <w:t xml:space="preserve"> </w:t>
                        </w:r>
                      </w:p>
                      <w:p w14:paraId="0B22151A" w14:textId="4CBFE204" w:rsidR="00F35715" w:rsidRPr="009E1E44" w:rsidRDefault="00E40C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color w:val="C00000"/>
                            <w:lang w:bidi="ru-RU"/>
                          </w:rPr>
                        </w:pPr>
                        <w:r>
                          <w:rPr>
                            <w:noProof/>
                            <w:color w:val="C00000"/>
                            <w:lang w:bidi="ru-RU"/>
                          </w:rPr>
                          <w:t>обед с 13:00 д</w:t>
                        </w:r>
                        <w:r w:rsidR="00F35715" w:rsidRPr="009E1E44">
                          <w:rPr>
                            <w:noProof/>
                            <w:color w:val="C00000"/>
                            <w:lang w:bidi="ru-RU"/>
                          </w:rPr>
                          <w:t xml:space="preserve">о 14:00 </w:t>
                        </w:r>
                      </w:p>
                      <w:p w14:paraId="5388E4CF" w14:textId="66E416A8" w:rsidR="00F35715" w:rsidRPr="009E1E44" w:rsidRDefault="00F35715" w:rsidP="00285D19">
                        <w:pPr>
                          <w:pStyle w:val="a9"/>
                          <w:rPr>
                            <w:noProof/>
                            <w:color w:val="C00000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>Тел.: 8(39554)3-2</w:t>
                        </w:r>
                        <w:r w:rsidR="00285D19">
                          <w:rPr>
                            <w:noProof/>
                            <w:color w:val="C00000"/>
                            <w:lang w:bidi="ru-RU"/>
                          </w:rPr>
                          <w:t>9-12</w:t>
                        </w:r>
                      </w:p>
                    </w:tc>
                  </w:tr>
                </w:tbl>
                <w:p w14:paraId="42657B98" w14:textId="77777777" w:rsidR="00F35715" w:rsidRPr="009E1E44" w:rsidRDefault="00F35715">
                  <w:pPr>
                    <w:rPr>
                      <w:noProof/>
                      <w:color w:val="C00000"/>
                    </w:rPr>
                  </w:pPr>
                </w:p>
              </w:tc>
            </w:tr>
          </w:tbl>
          <w:p w14:paraId="143217D0" w14:textId="77777777" w:rsidR="00F35715" w:rsidRPr="009E1E44" w:rsidRDefault="00F35715">
            <w:pPr>
              <w:rPr>
                <w:noProof/>
                <w:color w:val="C00000"/>
              </w:rPr>
            </w:pPr>
          </w:p>
        </w:tc>
        <w:tc>
          <w:tcPr>
            <w:tcW w:w="32" w:type="dxa"/>
          </w:tcPr>
          <w:p w14:paraId="60C843C7" w14:textId="77777777" w:rsidR="00F35715" w:rsidRPr="009E1E44" w:rsidRDefault="00F35715">
            <w:pPr>
              <w:rPr>
                <w:noProof/>
                <w:color w:val="C00000"/>
              </w:rPr>
            </w:pPr>
          </w:p>
        </w:tc>
        <w:tc>
          <w:tcPr>
            <w:tcW w:w="662" w:type="dxa"/>
          </w:tcPr>
          <w:p w14:paraId="7DDD127D" w14:textId="77777777" w:rsidR="00F35715" w:rsidRPr="00952F66" w:rsidRDefault="00F35715">
            <w:pPr>
              <w:rPr>
                <w:noProof/>
              </w:rPr>
            </w:pPr>
          </w:p>
        </w:tc>
        <w:tc>
          <w:tcPr>
            <w:tcW w:w="5144" w:type="dxa"/>
          </w:tcPr>
          <w:tbl>
            <w:tblPr>
              <w:tblStyle w:val="a5"/>
              <w:tblW w:w="4820" w:type="dxa"/>
              <w:tblInd w:w="324" w:type="dxa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F35715" w:rsidRPr="00952F66" w14:paraId="4715F4B4" w14:textId="77777777" w:rsidTr="00820D71">
              <w:trPr>
                <w:trHeight w:hRule="exact" w:val="3966"/>
              </w:trPr>
              <w:tc>
                <w:tcPr>
                  <w:tcW w:w="5000" w:type="pct"/>
                </w:tcPr>
                <w:p w14:paraId="251B4683" w14:textId="4053DA35" w:rsidR="00F35715" w:rsidRPr="00952F66" w:rsidRDefault="00F35715">
                  <w:pPr>
                    <w:rPr>
                      <w:noProof/>
                    </w:rPr>
                  </w:pPr>
                </w:p>
                <w:p w14:paraId="49791C5C" w14:textId="24C74640" w:rsidR="00394D0B" w:rsidRDefault="00394D0B" w:rsidP="00353032">
                  <w:pPr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  <w:lang w:eastAsia="ru-RU"/>
                    </w:rPr>
                    <w:drawing>
                      <wp:inline distT="0" distB="0" distL="0" distR="0" wp14:anchorId="0BDED0C8" wp14:editId="64D52D1C">
                        <wp:extent cx="3076575" cy="1314450"/>
                        <wp:effectExtent l="0" t="0" r="952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ubihj0kjhnq.jpg"/>
                                <pic:cNvPicPr/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6788" cy="13145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4A194FE" w14:textId="77777777" w:rsidR="00B02C30" w:rsidRPr="00B02C30" w:rsidRDefault="00B02C30" w:rsidP="00353032">
                  <w:pPr>
                    <w:rPr>
                      <w:rFonts w:asciiTheme="majorHAnsi" w:hAnsiTheme="majorHAnsi"/>
                      <w:b/>
                      <w:bCs/>
                      <w:noProof/>
                      <w:sz w:val="12"/>
                      <w:szCs w:val="12"/>
                    </w:rPr>
                  </w:pPr>
                  <w:bookmarkStart w:id="0" w:name="_GoBack"/>
                  <w:bookmarkEnd w:id="0"/>
                </w:p>
                <w:p w14:paraId="226CE83B" w14:textId="195E39C0" w:rsidR="00F35715" w:rsidRPr="00DA61F7" w:rsidRDefault="00394D0B" w:rsidP="00353032">
                  <w:pPr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  <w:t>Льготы членам семьи погибшего (умершего) ветерана боевых действий.</w:t>
                  </w:r>
                </w:p>
              </w:tc>
            </w:tr>
            <w:tr w:rsidR="00F35715" w:rsidRPr="00952F66" w14:paraId="7190B780" w14:textId="77777777" w:rsidTr="00820D71">
              <w:trPr>
                <w:trHeight w:hRule="exact" w:val="80"/>
              </w:trPr>
              <w:tc>
                <w:tcPr>
                  <w:tcW w:w="5000" w:type="pct"/>
                </w:tcPr>
                <w:p w14:paraId="30596BFE" w14:textId="77777777" w:rsidR="00F35715" w:rsidRPr="00952F66" w:rsidRDefault="00F35715">
                  <w:pPr>
                    <w:rPr>
                      <w:noProof/>
                    </w:rPr>
                  </w:pPr>
                </w:p>
              </w:tc>
            </w:tr>
            <w:tr w:rsidR="00F35715" w:rsidRPr="00952F66" w14:paraId="47FCA96A" w14:textId="77777777" w:rsidTr="00E40C32">
              <w:trPr>
                <w:trHeight w:hRule="exact" w:val="1349"/>
              </w:trPr>
              <w:sdt>
                <w:sdtPr>
                  <w:rPr>
                    <w:rFonts w:ascii="Times New Roman" w:hAnsi="Times New Roman" w:cs="Times New Roman"/>
                    <w:noProof/>
                    <w:sz w:val="28"/>
                    <w:szCs w:val="28"/>
                  </w:rPr>
                  <w:alias w:val="Компания"/>
                  <w:tag w:val=""/>
                  <w:id w:val="1274751255"/>
                  <w:placeholder>
                    <w:docPart w:val="70EAB1B4FD654F45AD1EB415C720271F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C45238" w:themeFill="accent1"/>
                    </w:tcPr>
                    <w:p w14:paraId="57DCAD99" w14:textId="6F76B2E9" w:rsidR="00F35715" w:rsidRPr="00820D71" w:rsidRDefault="00F35715" w:rsidP="00353032">
                      <w:pPr>
                        <w:pStyle w:val="ab"/>
                        <w:spacing w:after="240"/>
                        <w:rPr>
                          <w:noProof/>
                          <w:sz w:val="20"/>
                        </w:rPr>
                      </w:pPr>
                      <w:r w:rsidRPr="00820D7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Министерство социального развития, опе</w:t>
                      </w:r>
                      <w:r w:rsidR="00E40C32" w:rsidRPr="00820D7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ки и попечительства</w:t>
                      </w:r>
                      <w:r w:rsidRPr="00820D7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 Иркутской области                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F35715" w:rsidRPr="00952F66" w14:paraId="5B33E08D" w14:textId="77777777" w:rsidTr="00E40C32">
              <w:trPr>
                <w:trHeight w:hRule="exact" w:val="2268"/>
              </w:trPr>
              <w:tc>
                <w:tcPr>
                  <w:tcW w:w="5000" w:type="pct"/>
                  <w:shd w:val="clear" w:color="auto" w:fill="C45238" w:themeFill="accent1"/>
                  <w:vAlign w:val="bottom"/>
                </w:tcPr>
                <w:p w14:paraId="42FC1163" w14:textId="2C0CC302" w:rsidR="00F35715" w:rsidRPr="00820D71" w:rsidRDefault="00F35715">
                  <w:pPr>
                    <w:pStyle w:val="ad"/>
                    <w:rPr>
                      <w:noProof/>
                      <w:sz w:val="26"/>
                      <w:szCs w:val="26"/>
                    </w:rPr>
                  </w:pPr>
                  <w:r w:rsidRPr="00820D71">
                    <w:rPr>
                      <w:noProof/>
                      <w:sz w:val="26"/>
                      <w:szCs w:val="26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F35715" w:rsidRPr="00952F66" w:rsidRDefault="00F35715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990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20"/>
        <w:gridCol w:w="136"/>
        <w:gridCol w:w="4876"/>
        <w:gridCol w:w="316"/>
        <w:gridCol w:w="181"/>
        <w:gridCol w:w="4376"/>
      </w:tblGrid>
      <w:tr w:rsidR="00F35715" w:rsidRPr="00952F66" w14:paraId="2D908BB4" w14:textId="77777777" w:rsidTr="0074056C">
        <w:trPr>
          <w:trHeight w:hRule="exact" w:val="8005"/>
          <w:jc w:val="center"/>
        </w:trPr>
        <w:tc>
          <w:tcPr>
            <w:tcW w:w="20" w:type="dxa"/>
          </w:tcPr>
          <w:p w14:paraId="0029D3EE" w14:textId="77777777" w:rsidR="00F35715" w:rsidRPr="00952F66" w:rsidRDefault="00F35715">
            <w:pPr>
              <w:rPr>
                <w:noProof/>
              </w:rPr>
            </w:pPr>
          </w:p>
        </w:tc>
        <w:tc>
          <w:tcPr>
            <w:tcW w:w="136" w:type="dxa"/>
          </w:tcPr>
          <w:p w14:paraId="5FB3FA5F" w14:textId="77777777" w:rsidR="00F35715" w:rsidRPr="00952F66" w:rsidRDefault="00F35715">
            <w:pPr>
              <w:rPr>
                <w:noProof/>
              </w:rPr>
            </w:pPr>
          </w:p>
        </w:tc>
        <w:tc>
          <w:tcPr>
            <w:tcW w:w="4876" w:type="dxa"/>
          </w:tcPr>
          <w:p w14:paraId="758904AD" w14:textId="77777777" w:rsidR="0074056C" w:rsidRDefault="0074056C" w:rsidP="00F35715">
            <w:pPr>
              <w:rPr>
                <w:rFonts w:ascii="Times New Roman" w:hAnsi="Times New Roman" w:cs="Times New Roman"/>
                <w:noProof/>
                <w:szCs w:val="18"/>
              </w:rPr>
            </w:pPr>
          </w:p>
          <w:p w14:paraId="24C7A542" w14:textId="79CC4BC1" w:rsidR="00960BEE" w:rsidRDefault="002D5E9E" w:rsidP="00F35715">
            <w:pPr>
              <w:rPr>
                <w:rFonts w:ascii="Times New Roman" w:hAnsi="Times New Roman" w:cs="Times New Roman"/>
                <w:noProof/>
                <w:szCs w:val="18"/>
              </w:rPr>
            </w:pPr>
            <w:r w:rsidRPr="00493B03">
              <w:rPr>
                <w:rFonts w:ascii="Times New Roman" w:hAnsi="Times New Roman" w:cs="Times New Roman"/>
                <w:noProof/>
                <w:szCs w:val="18"/>
              </w:rPr>
              <w:t xml:space="preserve">Семьям </w:t>
            </w:r>
            <w:r w:rsidR="00026032">
              <w:rPr>
                <w:rFonts w:ascii="Times New Roman" w:hAnsi="Times New Roman" w:cs="Times New Roman"/>
                <w:noProof/>
                <w:szCs w:val="18"/>
              </w:rPr>
              <w:t>погибших</w:t>
            </w:r>
            <w:r w:rsidR="0074056C">
              <w:rPr>
                <w:rFonts w:ascii="Times New Roman" w:hAnsi="Times New Roman" w:cs="Times New Roman"/>
                <w:noProof/>
                <w:szCs w:val="18"/>
              </w:rPr>
              <w:t xml:space="preserve"> (умерших)</w:t>
            </w:r>
            <w:r w:rsidR="00026032">
              <w:rPr>
                <w:rFonts w:ascii="Times New Roman" w:hAnsi="Times New Roman" w:cs="Times New Roman"/>
                <w:noProof/>
                <w:szCs w:val="18"/>
              </w:rPr>
              <w:t xml:space="preserve"> </w:t>
            </w:r>
            <w:r w:rsidR="0074056C">
              <w:rPr>
                <w:rFonts w:ascii="Times New Roman" w:hAnsi="Times New Roman" w:cs="Times New Roman"/>
                <w:noProof/>
                <w:szCs w:val="18"/>
              </w:rPr>
              <w:t>ветеранов боевых действий положены меры поддержки</w:t>
            </w:r>
            <w:r w:rsidRPr="00493B03">
              <w:rPr>
                <w:rFonts w:ascii="Times New Roman" w:hAnsi="Times New Roman" w:cs="Times New Roman"/>
                <w:noProof/>
                <w:szCs w:val="18"/>
              </w:rPr>
              <w:t xml:space="preserve">: </w:t>
            </w:r>
          </w:p>
          <w:p w14:paraId="3764FE5E" w14:textId="4D0FF2C5" w:rsidR="002D5E9E" w:rsidRPr="00960BEE" w:rsidRDefault="0074056C" w:rsidP="0074056C">
            <w:pPr>
              <w:pStyle w:val="af3"/>
              <w:tabs>
                <w:tab w:val="left" w:pos="176"/>
              </w:tabs>
              <w:ind w:left="0"/>
              <w:rPr>
                <w:rFonts w:ascii="Times New Roman" w:hAnsi="Times New Roman" w:cs="Times New Roman"/>
                <w:noProof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Cs w:val="18"/>
                <w:u w:val="single"/>
              </w:rPr>
              <w:t xml:space="preserve">1. </w:t>
            </w:r>
            <w:r w:rsidR="00960BEE" w:rsidRPr="00960BEE">
              <w:rPr>
                <w:rFonts w:ascii="Times New Roman" w:hAnsi="Times New Roman" w:cs="Times New Roman"/>
                <w:b/>
                <w:i/>
                <w:noProof/>
                <w:szCs w:val="18"/>
                <w:u w:val="single"/>
              </w:rPr>
              <w:t>Ко</w:t>
            </w:r>
            <w:r w:rsidR="002D5E9E" w:rsidRPr="00960BEE">
              <w:rPr>
                <w:rFonts w:ascii="Times New Roman" w:hAnsi="Times New Roman" w:cs="Times New Roman"/>
                <w:b/>
                <w:i/>
                <w:noProof/>
                <w:szCs w:val="18"/>
                <w:u w:val="single"/>
              </w:rPr>
              <w:t>мпенсация 5</w:t>
            </w:r>
            <w:r>
              <w:rPr>
                <w:rFonts w:ascii="Times New Roman" w:hAnsi="Times New Roman" w:cs="Times New Roman"/>
                <w:b/>
                <w:i/>
                <w:noProof/>
                <w:szCs w:val="18"/>
                <w:u w:val="single"/>
              </w:rPr>
              <w:t>0% расходов на ЖКУ</w:t>
            </w:r>
            <w:r w:rsidR="00493B03" w:rsidRPr="00960BEE">
              <w:rPr>
                <w:rFonts w:ascii="Times New Roman" w:hAnsi="Times New Roman" w:cs="Times New Roman"/>
                <w:b/>
                <w:i/>
                <w:noProof/>
                <w:szCs w:val="18"/>
                <w:u w:val="single"/>
              </w:rPr>
              <w:t>:</w:t>
            </w:r>
          </w:p>
          <w:p w14:paraId="3A662E11" w14:textId="5742DAEB" w:rsidR="0074056C" w:rsidRDefault="00493B03" w:rsidP="00F35715">
            <w:pPr>
              <w:pStyle w:val="af3"/>
              <w:numPr>
                <w:ilvl w:val="0"/>
                <w:numId w:val="10"/>
              </w:numPr>
              <w:tabs>
                <w:tab w:val="left" w:pos="384"/>
              </w:tabs>
              <w:ind w:left="128" w:firstLine="0"/>
              <w:rPr>
                <w:rFonts w:ascii="Times New Roman" w:hAnsi="Times New Roman" w:cs="Times New Roman"/>
              </w:rPr>
            </w:pPr>
            <w:r w:rsidRPr="0074056C">
              <w:rPr>
                <w:rFonts w:ascii="Times New Roman" w:hAnsi="Times New Roman" w:cs="Times New Roman"/>
              </w:rPr>
              <w:t xml:space="preserve">платы за наем и (или) платы за содержание жилого </w:t>
            </w:r>
            <w:r w:rsidR="00394D0B">
              <w:rPr>
                <w:rFonts w:ascii="Times New Roman" w:hAnsi="Times New Roman" w:cs="Times New Roman"/>
              </w:rPr>
              <w:t xml:space="preserve">        </w:t>
            </w:r>
            <w:r w:rsidRPr="0074056C">
              <w:rPr>
                <w:rFonts w:ascii="Times New Roman" w:hAnsi="Times New Roman" w:cs="Times New Roman"/>
              </w:rPr>
              <w:t xml:space="preserve">помещения, включающей в себя плату за услуги, работы по управлению многоквартирным домом, за содержание и </w:t>
            </w:r>
            <w:r w:rsidR="0074056C">
              <w:rPr>
                <w:rFonts w:ascii="Times New Roman" w:hAnsi="Times New Roman" w:cs="Times New Roman"/>
              </w:rPr>
              <w:t xml:space="preserve">      текущий ремонт общего имущества;</w:t>
            </w:r>
          </w:p>
          <w:p w14:paraId="4F5F5C01" w14:textId="7A7AE227" w:rsidR="0074056C" w:rsidRDefault="00493B03" w:rsidP="00D13086">
            <w:pPr>
              <w:pStyle w:val="af3"/>
              <w:numPr>
                <w:ilvl w:val="0"/>
                <w:numId w:val="10"/>
              </w:numPr>
              <w:tabs>
                <w:tab w:val="left" w:pos="384"/>
              </w:tabs>
              <w:ind w:left="128" w:firstLine="0"/>
              <w:rPr>
                <w:rFonts w:ascii="Times New Roman" w:hAnsi="Times New Roman" w:cs="Times New Roman"/>
              </w:rPr>
            </w:pPr>
            <w:r w:rsidRPr="0074056C">
              <w:rPr>
                <w:rFonts w:ascii="Times New Roman" w:hAnsi="Times New Roman" w:cs="Times New Roman"/>
              </w:rPr>
              <w:t xml:space="preserve">взноса на капитальный ремонт общего имущества в </w:t>
            </w:r>
            <w:r w:rsidR="00394D0B">
              <w:rPr>
                <w:rFonts w:ascii="Times New Roman" w:hAnsi="Times New Roman" w:cs="Times New Roman"/>
              </w:rPr>
              <w:t xml:space="preserve">     </w:t>
            </w:r>
            <w:r w:rsidRPr="0074056C">
              <w:rPr>
                <w:rFonts w:ascii="Times New Roman" w:hAnsi="Times New Roman" w:cs="Times New Roman"/>
              </w:rPr>
              <w:t xml:space="preserve">многоквартирном доме, но не более 50 </w:t>
            </w:r>
            <w:r w:rsidR="00394D0B">
              <w:rPr>
                <w:rFonts w:ascii="Times New Roman" w:hAnsi="Times New Roman" w:cs="Times New Roman"/>
              </w:rPr>
              <w:t>%</w:t>
            </w:r>
            <w:r w:rsidRPr="0074056C">
              <w:rPr>
                <w:rFonts w:ascii="Times New Roman" w:hAnsi="Times New Roman" w:cs="Times New Roman"/>
              </w:rPr>
              <w:t xml:space="preserve"> указанного взноса, </w:t>
            </w:r>
            <w:r w:rsidR="00394D0B">
              <w:rPr>
                <w:rFonts w:ascii="Times New Roman" w:hAnsi="Times New Roman" w:cs="Times New Roman"/>
              </w:rPr>
              <w:t xml:space="preserve">   </w:t>
            </w:r>
            <w:r w:rsidRPr="0074056C">
              <w:rPr>
                <w:rFonts w:ascii="Times New Roman" w:hAnsi="Times New Roman" w:cs="Times New Roman"/>
              </w:rPr>
              <w:t>рассчитанного исходя из минимального размера взноса на капитальный</w:t>
            </w:r>
            <w:r w:rsidR="00394D0B">
              <w:rPr>
                <w:rFonts w:ascii="Times New Roman" w:hAnsi="Times New Roman" w:cs="Times New Roman"/>
              </w:rPr>
              <w:t xml:space="preserve"> ремонт на один квадратный метр </w:t>
            </w:r>
            <w:r w:rsidR="0074056C">
              <w:rPr>
                <w:rFonts w:ascii="Times New Roman" w:hAnsi="Times New Roman" w:cs="Times New Roman"/>
              </w:rPr>
              <w:t xml:space="preserve">общей </w:t>
            </w:r>
            <w:r w:rsidR="00394D0B">
              <w:rPr>
                <w:rFonts w:ascii="Times New Roman" w:hAnsi="Times New Roman" w:cs="Times New Roman"/>
              </w:rPr>
              <w:t xml:space="preserve">       </w:t>
            </w:r>
            <w:r w:rsidR="0074056C">
              <w:rPr>
                <w:rFonts w:ascii="Times New Roman" w:hAnsi="Times New Roman" w:cs="Times New Roman"/>
              </w:rPr>
              <w:t>площади жилого помещения;</w:t>
            </w:r>
          </w:p>
          <w:p w14:paraId="126F28F7" w14:textId="77777777" w:rsidR="0074056C" w:rsidRDefault="00493B03" w:rsidP="00BF51A5">
            <w:pPr>
              <w:pStyle w:val="af3"/>
              <w:numPr>
                <w:ilvl w:val="0"/>
                <w:numId w:val="10"/>
              </w:numPr>
              <w:tabs>
                <w:tab w:val="left" w:pos="384"/>
              </w:tabs>
              <w:ind w:left="128" w:firstLine="0"/>
              <w:rPr>
                <w:rFonts w:ascii="Times New Roman" w:hAnsi="Times New Roman" w:cs="Times New Roman"/>
              </w:rPr>
            </w:pPr>
            <w:r w:rsidRPr="0074056C">
              <w:rPr>
                <w:rFonts w:ascii="Times New Roman" w:hAnsi="Times New Roman" w:cs="Times New Roman"/>
              </w:rPr>
              <w:t>платы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</w:t>
            </w:r>
            <w:r w:rsidR="0074056C" w:rsidRPr="0074056C">
              <w:rPr>
                <w:rFonts w:ascii="Times New Roman" w:hAnsi="Times New Roman" w:cs="Times New Roman"/>
              </w:rPr>
              <w:t>лях содержания общего имущества</w:t>
            </w:r>
            <w:r w:rsidR="0074056C">
              <w:rPr>
                <w:rFonts w:ascii="Times New Roman" w:hAnsi="Times New Roman" w:cs="Times New Roman"/>
              </w:rPr>
              <w:t>;</w:t>
            </w:r>
          </w:p>
          <w:p w14:paraId="4574FD5A" w14:textId="77777777" w:rsidR="0074056C" w:rsidRDefault="00493B03" w:rsidP="006A7B01">
            <w:pPr>
              <w:pStyle w:val="af3"/>
              <w:numPr>
                <w:ilvl w:val="0"/>
                <w:numId w:val="10"/>
              </w:numPr>
              <w:tabs>
                <w:tab w:val="left" w:pos="384"/>
              </w:tabs>
              <w:ind w:left="128" w:firstLine="0"/>
              <w:rPr>
                <w:rFonts w:ascii="Times New Roman" w:hAnsi="Times New Roman" w:cs="Times New Roman"/>
              </w:rPr>
            </w:pPr>
            <w:r w:rsidRPr="0074056C">
              <w:rPr>
                <w:rFonts w:ascii="Times New Roman" w:hAnsi="Times New Roman" w:cs="Times New Roman"/>
              </w:rPr>
              <w:t>платы за коммунальные услуги</w:t>
            </w:r>
            <w:r w:rsidR="0074056C">
              <w:rPr>
                <w:rFonts w:ascii="Times New Roman" w:hAnsi="Times New Roman" w:cs="Times New Roman"/>
              </w:rPr>
              <w:t>;</w:t>
            </w:r>
          </w:p>
          <w:p w14:paraId="0C5AD1AF" w14:textId="047F5A73" w:rsidR="00493B03" w:rsidRPr="0074056C" w:rsidRDefault="00493B03" w:rsidP="006A7B01">
            <w:pPr>
              <w:pStyle w:val="af3"/>
              <w:numPr>
                <w:ilvl w:val="0"/>
                <w:numId w:val="10"/>
              </w:numPr>
              <w:tabs>
                <w:tab w:val="left" w:pos="384"/>
              </w:tabs>
              <w:ind w:left="128" w:firstLine="0"/>
              <w:rPr>
                <w:rFonts w:ascii="Times New Roman" w:hAnsi="Times New Roman" w:cs="Times New Roman"/>
              </w:rPr>
            </w:pPr>
            <w:r w:rsidRPr="0074056C">
              <w:rPr>
                <w:rFonts w:ascii="Times New Roman" w:hAnsi="Times New Roman" w:cs="Times New Roman"/>
              </w:rPr>
              <w:t>оплаты стоимости топлива</w:t>
            </w:r>
            <w:r w:rsidR="0074056C">
              <w:rPr>
                <w:rFonts w:ascii="Times New Roman" w:hAnsi="Times New Roman" w:cs="Times New Roman"/>
              </w:rPr>
              <w:t>.</w:t>
            </w:r>
          </w:p>
          <w:p w14:paraId="72870C1D" w14:textId="195BD23D" w:rsidR="00493B03" w:rsidRPr="00493B03" w:rsidRDefault="00493B03" w:rsidP="00493B03">
            <w:pPr>
              <w:rPr>
                <w:rFonts w:ascii="Times New Roman" w:hAnsi="Times New Roman" w:cs="Times New Roman"/>
              </w:rPr>
            </w:pPr>
            <w:r w:rsidRPr="00493B03">
              <w:rPr>
                <w:rFonts w:ascii="Times New Roman" w:hAnsi="Times New Roman" w:cs="Times New Roman"/>
              </w:rPr>
              <w:t>В случае предоставления гражданину компенсации расходов на оплату твердого топлива, гражданин обязан в течение</w:t>
            </w:r>
            <w:r w:rsidR="0074056C">
              <w:rPr>
                <w:rFonts w:ascii="Times New Roman" w:hAnsi="Times New Roman" w:cs="Times New Roman"/>
              </w:rPr>
              <w:t xml:space="preserve"> года</w:t>
            </w:r>
            <w:r w:rsidRPr="00493B03">
              <w:rPr>
                <w:rFonts w:ascii="Times New Roman" w:hAnsi="Times New Roman" w:cs="Times New Roman"/>
              </w:rPr>
              <w:t xml:space="preserve"> представлять в учреждение документы, подтверждающие</w:t>
            </w:r>
            <w:r w:rsidR="0074056C">
              <w:rPr>
                <w:rFonts w:ascii="Times New Roman" w:hAnsi="Times New Roman" w:cs="Times New Roman"/>
              </w:rPr>
              <w:t xml:space="preserve">        </w:t>
            </w:r>
            <w:r w:rsidRPr="00493B03">
              <w:rPr>
                <w:rFonts w:ascii="Times New Roman" w:hAnsi="Times New Roman" w:cs="Times New Roman"/>
              </w:rPr>
              <w:t xml:space="preserve"> фактически понесенные расходы на:</w:t>
            </w:r>
          </w:p>
          <w:p w14:paraId="68CA1373" w14:textId="3A3E118E" w:rsidR="00F35715" w:rsidRPr="00493B03" w:rsidRDefault="0074056C" w:rsidP="00F357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приобретение твердого топлива и</w:t>
            </w:r>
            <w:r w:rsidR="00493B03" w:rsidRPr="00493B03">
              <w:rPr>
                <w:rFonts w:ascii="Times New Roman" w:hAnsi="Times New Roman" w:cs="Times New Roman"/>
              </w:rPr>
              <w:t xml:space="preserve"> доставку твердого топлива (гражданско-правовые договоры и платежные документы)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AE74E10" w14:textId="3B18851A" w:rsidR="002D5E9E" w:rsidRPr="002D5E9E" w:rsidRDefault="0074056C" w:rsidP="002D5E9E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noProof/>
                <w:color w:val="C00000"/>
                <w:sz w:val="20"/>
              </w:rPr>
            </w:pPr>
            <w:r>
              <w:rPr>
                <w:rFonts w:ascii="Times New Roman" w:hAnsi="Times New Roman" w:cs="Times New Roman"/>
                <w:noProof/>
                <w:color w:val="C00000"/>
                <w:sz w:val="20"/>
              </w:rPr>
              <w:t>К членам семьи погибшего</w:t>
            </w:r>
            <w:r w:rsidR="00394D0B">
              <w:rPr>
                <w:rFonts w:ascii="Times New Roman" w:hAnsi="Times New Roman" w:cs="Times New Roman"/>
                <w:noProof/>
                <w:color w:val="C00000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C00000"/>
                <w:sz w:val="20"/>
              </w:rPr>
              <w:t>(умершего)  ветерана боевых действий относятся</w:t>
            </w:r>
            <w:r w:rsidR="002D5E9E" w:rsidRPr="002D5E9E">
              <w:rPr>
                <w:rFonts w:ascii="Times New Roman" w:hAnsi="Times New Roman" w:cs="Times New Roman"/>
                <w:noProof/>
                <w:color w:val="C00000"/>
                <w:sz w:val="20"/>
              </w:rPr>
              <w:t>:</w:t>
            </w:r>
          </w:p>
          <w:p w14:paraId="737851B1" w14:textId="337027F6" w:rsidR="002D5E9E" w:rsidRDefault="00394D0B" w:rsidP="002D5E9E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noProof/>
                <w:color w:val="C00000"/>
                <w:sz w:val="20"/>
              </w:rPr>
            </w:pPr>
            <w:r>
              <w:rPr>
                <w:rFonts w:ascii="Times New Roman" w:hAnsi="Times New Roman" w:cs="Times New Roman"/>
                <w:noProof/>
                <w:color w:val="C00000"/>
                <w:sz w:val="20"/>
              </w:rPr>
              <w:t>-</w:t>
            </w:r>
            <w:r w:rsidR="002D5E9E">
              <w:rPr>
                <w:rFonts w:ascii="Times New Roman" w:hAnsi="Times New Roman" w:cs="Times New Roman"/>
                <w:noProof/>
                <w:color w:val="C00000"/>
                <w:sz w:val="20"/>
              </w:rPr>
              <w:t xml:space="preserve"> </w:t>
            </w:r>
            <w:r w:rsidR="002D5E9E" w:rsidRPr="002D5E9E">
              <w:rPr>
                <w:rFonts w:ascii="Times New Roman" w:hAnsi="Times New Roman" w:cs="Times New Roman"/>
                <w:noProof/>
                <w:color w:val="C00000"/>
                <w:sz w:val="20"/>
              </w:rPr>
              <w:t>Супруг</w:t>
            </w:r>
            <w:r w:rsidR="00026032">
              <w:rPr>
                <w:rFonts w:ascii="Times New Roman" w:hAnsi="Times New Roman" w:cs="Times New Roman"/>
                <w:noProof/>
                <w:color w:val="C00000"/>
                <w:sz w:val="20"/>
              </w:rPr>
              <w:t>а</w:t>
            </w:r>
            <w:r w:rsidR="002D5E9E" w:rsidRPr="002D5E9E">
              <w:rPr>
                <w:rFonts w:ascii="Times New Roman" w:hAnsi="Times New Roman" w:cs="Times New Roman"/>
                <w:noProof/>
                <w:color w:val="C00000"/>
                <w:sz w:val="20"/>
              </w:rPr>
              <w:t>, с которым участник состоит в зарегистрированном браке.</w:t>
            </w:r>
          </w:p>
          <w:p w14:paraId="5525A86A" w14:textId="2314405D" w:rsidR="002D5E9E" w:rsidRPr="002D5E9E" w:rsidRDefault="00394D0B" w:rsidP="002D5E9E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noProof/>
                <w:color w:val="C00000"/>
                <w:sz w:val="20"/>
              </w:rPr>
            </w:pPr>
            <w:r>
              <w:rPr>
                <w:rFonts w:ascii="Times New Roman" w:hAnsi="Times New Roman" w:cs="Times New Roman"/>
                <w:noProof/>
                <w:color w:val="C00000"/>
                <w:sz w:val="20"/>
              </w:rPr>
              <w:t>-</w:t>
            </w:r>
            <w:r w:rsidR="002D5E9E">
              <w:rPr>
                <w:rFonts w:ascii="Times New Roman" w:hAnsi="Times New Roman" w:cs="Times New Roman"/>
                <w:noProof/>
                <w:color w:val="C00000"/>
                <w:sz w:val="20"/>
              </w:rPr>
              <w:t xml:space="preserve"> </w:t>
            </w:r>
            <w:r w:rsidR="002D5E9E" w:rsidRPr="002D5E9E">
              <w:rPr>
                <w:rFonts w:ascii="Times New Roman" w:hAnsi="Times New Roman" w:cs="Times New Roman"/>
                <w:noProof/>
                <w:color w:val="C00000"/>
                <w:sz w:val="20"/>
              </w:rPr>
              <w:t>Родные и усыновленные дети до 18 лет или до 23 лет, если они обучаются по очной форме (до окончания обучения).</w:t>
            </w:r>
          </w:p>
          <w:p w14:paraId="20BAC7CC" w14:textId="28893714" w:rsidR="002D5E9E" w:rsidRPr="002D5E9E" w:rsidRDefault="00394D0B" w:rsidP="002D5E9E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noProof/>
                <w:color w:val="C00000"/>
                <w:sz w:val="20"/>
              </w:rPr>
            </w:pPr>
            <w:r>
              <w:rPr>
                <w:rFonts w:ascii="Times New Roman" w:hAnsi="Times New Roman" w:cs="Times New Roman"/>
                <w:noProof/>
                <w:color w:val="C00000"/>
                <w:sz w:val="20"/>
              </w:rPr>
              <w:t>-</w:t>
            </w:r>
            <w:r w:rsidR="002D5E9E">
              <w:rPr>
                <w:rFonts w:ascii="Times New Roman" w:hAnsi="Times New Roman" w:cs="Times New Roman"/>
                <w:noProof/>
                <w:color w:val="C00000"/>
                <w:sz w:val="20"/>
              </w:rPr>
              <w:t xml:space="preserve"> </w:t>
            </w:r>
            <w:r w:rsidR="002D5E9E" w:rsidRPr="002D5E9E">
              <w:rPr>
                <w:rFonts w:ascii="Times New Roman" w:hAnsi="Times New Roman" w:cs="Times New Roman"/>
                <w:noProof/>
                <w:color w:val="C00000"/>
                <w:sz w:val="20"/>
              </w:rPr>
              <w:t xml:space="preserve">Дети старше 18 лет, ставшие инвалидами до совершеннолетия. </w:t>
            </w:r>
          </w:p>
          <w:p w14:paraId="59388355" w14:textId="7323AFB4" w:rsidR="00F35715" w:rsidRDefault="00394D0B" w:rsidP="002D5E9E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noProof/>
                <w:color w:val="C00000"/>
                <w:sz w:val="20"/>
              </w:rPr>
            </w:pPr>
            <w:r>
              <w:rPr>
                <w:rFonts w:ascii="Times New Roman" w:hAnsi="Times New Roman" w:cs="Times New Roman"/>
                <w:noProof/>
                <w:color w:val="C00000"/>
                <w:sz w:val="20"/>
              </w:rPr>
              <w:t>-</w:t>
            </w:r>
            <w:r w:rsidR="002D5E9E">
              <w:rPr>
                <w:rFonts w:ascii="Times New Roman" w:hAnsi="Times New Roman" w:cs="Times New Roman"/>
                <w:noProof/>
                <w:color w:val="C00000"/>
                <w:sz w:val="20"/>
              </w:rPr>
              <w:t xml:space="preserve"> </w:t>
            </w:r>
            <w:r w:rsidR="002D5E9E" w:rsidRPr="002D5E9E">
              <w:rPr>
                <w:rFonts w:ascii="Times New Roman" w:hAnsi="Times New Roman" w:cs="Times New Roman"/>
                <w:noProof/>
                <w:color w:val="C00000"/>
                <w:sz w:val="20"/>
              </w:rPr>
              <w:t xml:space="preserve">Родители </w:t>
            </w:r>
            <w:r w:rsidR="0074056C">
              <w:rPr>
                <w:rFonts w:ascii="Times New Roman" w:hAnsi="Times New Roman" w:cs="Times New Roman"/>
                <w:noProof/>
                <w:color w:val="C00000"/>
                <w:sz w:val="20"/>
              </w:rPr>
              <w:t>погибшего (умершего) ветерана боевых действий</w:t>
            </w:r>
            <w:r w:rsidR="00493B03">
              <w:rPr>
                <w:rFonts w:ascii="Times New Roman" w:hAnsi="Times New Roman" w:cs="Times New Roman"/>
                <w:noProof/>
                <w:color w:val="C00000"/>
                <w:sz w:val="20"/>
              </w:rPr>
              <w:t>.</w:t>
            </w:r>
          </w:p>
          <w:p w14:paraId="1E4A94FA" w14:textId="48FE275A" w:rsidR="002D5E9E" w:rsidRPr="002D5E9E" w:rsidRDefault="002D5E9E" w:rsidP="002D5E9E"/>
        </w:tc>
        <w:tc>
          <w:tcPr>
            <w:tcW w:w="316" w:type="dxa"/>
          </w:tcPr>
          <w:p w14:paraId="2E41EB86" w14:textId="77777777" w:rsidR="00F35715" w:rsidRPr="00952F66" w:rsidRDefault="00F35715">
            <w:pPr>
              <w:rPr>
                <w:noProof/>
              </w:rPr>
            </w:pPr>
          </w:p>
        </w:tc>
        <w:tc>
          <w:tcPr>
            <w:tcW w:w="181" w:type="dxa"/>
          </w:tcPr>
          <w:p w14:paraId="31F55011" w14:textId="77777777" w:rsidR="00F35715" w:rsidRPr="00952F66" w:rsidRDefault="00F35715">
            <w:pPr>
              <w:rPr>
                <w:noProof/>
              </w:rPr>
            </w:pPr>
          </w:p>
        </w:tc>
        <w:tc>
          <w:tcPr>
            <w:tcW w:w="4376" w:type="dxa"/>
          </w:tcPr>
          <w:p w14:paraId="24856A58" w14:textId="77777777" w:rsidR="0074056C" w:rsidRDefault="0074056C" w:rsidP="00493B03">
            <w:pPr>
              <w:rPr>
                <w:rFonts w:ascii="Times New Roman" w:hAnsi="Times New Roman" w:cs="Times New Roman"/>
              </w:rPr>
            </w:pPr>
          </w:p>
          <w:p w14:paraId="337FEE46" w14:textId="77777777" w:rsidR="00493B03" w:rsidRPr="00960BEE" w:rsidRDefault="00493B03" w:rsidP="00493B03">
            <w:pPr>
              <w:rPr>
                <w:rFonts w:ascii="Times New Roman" w:hAnsi="Times New Roman" w:cs="Times New Roman"/>
              </w:rPr>
            </w:pPr>
            <w:r w:rsidRPr="00960BEE">
              <w:rPr>
                <w:rFonts w:ascii="Times New Roman" w:hAnsi="Times New Roman" w:cs="Times New Roman"/>
              </w:rPr>
              <w:t>Условия:</w:t>
            </w:r>
          </w:p>
          <w:p w14:paraId="4DE4D19D" w14:textId="77777777" w:rsidR="00493B03" w:rsidRPr="00960BEE" w:rsidRDefault="00493B03" w:rsidP="00493B03">
            <w:pPr>
              <w:rPr>
                <w:rFonts w:ascii="Times New Roman" w:hAnsi="Times New Roman" w:cs="Times New Roman"/>
              </w:rPr>
            </w:pPr>
            <w:r w:rsidRPr="00960BEE">
              <w:rPr>
                <w:rFonts w:ascii="Times New Roman" w:hAnsi="Times New Roman" w:cs="Times New Roman"/>
              </w:rPr>
              <w:t>1. Отсутствие назначенной аналогичной компенсации по другому нормативно-правовому акту</w:t>
            </w:r>
          </w:p>
          <w:p w14:paraId="6574A6B5" w14:textId="3AD540D0" w:rsidR="00493B03" w:rsidRPr="00960BEE" w:rsidRDefault="00493B03" w:rsidP="00493B03">
            <w:pPr>
              <w:rPr>
                <w:rFonts w:ascii="Times New Roman" w:hAnsi="Times New Roman" w:cs="Times New Roman"/>
              </w:rPr>
            </w:pPr>
            <w:r w:rsidRPr="00960BEE">
              <w:rPr>
                <w:rFonts w:ascii="Times New Roman" w:hAnsi="Times New Roman" w:cs="Times New Roman"/>
              </w:rPr>
              <w:t xml:space="preserve">2. Постоянное или временное проживание на </w:t>
            </w:r>
            <w:r w:rsidR="00394D0B">
              <w:rPr>
                <w:rFonts w:ascii="Times New Roman" w:hAnsi="Times New Roman" w:cs="Times New Roman"/>
              </w:rPr>
              <w:t xml:space="preserve">              </w:t>
            </w:r>
            <w:r w:rsidRPr="00960BEE">
              <w:rPr>
                <w:rFonts w:ascii="Times New Roman" w:hAnsi="Times New Roman" w:cs="Times New Roman"/>
              </w:rPr>
              <w:t>территории Иркутской области</w:t>
            </w:r>
          </w:p>
          <w:p w14:paraId="0A47726F" w14:textId="2224446E" w:rsidR="00493B03" w:rsidRPr="00960BEE" w:rsidRDefault="00493B03" w:rsidP="00493B03">
            <w:pPr>
              <w:rPr>
                <w:rFonts w:ascii="Times New Roman" w:hAnsi="Times New Roman" w:cs="Times New Roman"/>
              </w:rPr>
            </w:pPr>
            <w:r w:rsidRPr="00960BEE">
              <w:rPr>
                <w:rFonts w:ascii="Times New Roman" w:hAnsi="Times New Roman" w:cs="Times New Roman"/>
              </w:rPr>
              <w:t xml:space="preserve">3. Отсутствие задолженности по оплате жилого </w:t>
            </w:r>
            <w:r w:rsidR="00394D0B">
              <w:rPr>
                <w:rFonts w:ascii="Times New Roman" w:hAnsi="Times New Roman" w:cs="Times New Roman"/>
              </w:rPr>
              <w:t xml:space="preserve">                               </w:t>
            </w:r>
            <w:r w:rsidRPr="00960BEE">
              <w:rPr>
                <w:rFonts w:ascii="Times New Roman" w:hAnsi="Times New Roman" w:cs="Times New Roman"/>
              </w:rPr>
              <w:t>помещения и коммунальных услуг</w:t>
            </w:r>
          </w:p>
          <w:p w14:paraId="317FACF2" w14:textId="51FF09C6" w:rsidR="00493B03" w:rsidRPr="00960BEE" w:rsidRDefault="00493B03" w:rsidP="00493B03">
            <w:pPr>
              <w:rPr>
                <w:rFonts w:ascii="Times New Roman" w:hAnsi="Times New Roman" w:cs="Times New Roman"/>
              </w:rPr>
            </w:pPr>
            <w:r w:rsidRPr="00960BEE">
              <w:rPr>
                <w:rFonts w:ascii="Times New Roman" w:hAnsi="Times New Roman" w:cs="Times New Roman"/>
              </w:rPr>
              <w:t xml:space="preserve">4. На компенсацию имеет право нетрудоспособный, </w:t>
            </w:r>
            <w:r w:rsidR="00B02C30">
              <w:rPr>
                <w:rFonts w:ascii="Times New Roman" w:hAnsi="Times New Roman" w:cs="Times New Roman"/>
              </w:rPr>
              <w:t xml:space="preserve">    </w:t>
            </w:r>
            <w:r w:rsidRPr="00960BEE">
              <w:rPr>
                <w:rFonts w:ascii="Times New Roman" w:hAnsi="Times New Roman" w:cs="Times New Roman"/>
              </w:rPr>
              <w:t>состоявший у погибшего (умершего) на иждивении и получающий пенсию по случаю потери кормильца</w:t>
            </w:r>
            <w:r w:rsidR="00B02C30">
              <w:rPr>
                <w:rFonts w:ascii="Times New Roman" w:hAnsi="Times New Roman" w:cs="Times New Roman"/>
              </w:rPr>
              <w:t xml:space="preserve">   </w:t>
            </w:r>
            <w:r w:rsidRPr="00960BEE">
              <w:rPr>
                <w:rFonts w:ascii="Times New Roman" w:hAnsi="Times New Roman" w:cs="Times New Roman"/>
              </w:rPr>
              <w:t xml:space="preserve"> (имеющий право на ее получение).</w:t>
            </w:r>
          </w:p>
          <w:p w14:paraId="2CF1AAD5" w14:textId="77777777" w:rsidR="00960BEE" w:rsidRPr="00960BEE" w:rsidRDefault="00960BEE" w:rsidP="00493B03">
            <w:pPr>
              <w:rPr>
                <w:rFonts w:ascii="Times New Roman" w:hAnsi="Times New Roman" w:cs="Times New Roman"/>
              </w:rPr>
            </w:pPr>
          </w:p>
          <w:p w14:paraId="2E8F07A1" w14:textId="1FF72BC5" w:rsidR="00960BEE" w:rsidRPr="00960BEE" w:rsidRDefault="00960BEE" w:rsidP="0074056C">
            <w:pPr>
              <w:pStyle w:val="af3"/>
              <w:numPr>
                <w:ilvl w:val="0"/>
                <w:numId w:val="11"/>
              </w:numPr>
              <w:tabs>
                <w:tab w:val="left" w:pos="283"/>
              </w:tabs>
              <w:ind w:left="0" w:firstLine="0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960BEE">
              <w:rPr>
                <w:rFonts w:ascii="Times New Roman" w:hAnsi="Times New Roman" w:cs="Times New Roman"/>
                <w:b/>
                <w:i/>
                <w:u w:val="single"/>
              </w:rPr>
              <w:t>Бесплатное обеспечение путевками в санаторно-курортные организации</w:t>
            </w:r>
            <w:r w:rsidR="00285D19">
              <w:rPr>
                <w:rFonts w:ascii="Times New Roman" w:hAnsi="Times New Roman" w:cs="Times New Roman"/>
                <w:b/>
                <w:i/>
                <w:u w:val="single"/>
              </w:rPr>
              <w:t xml:space="preserve"> на территории Иркутской области</w:t>
            </w:r>
            <w:r w:rsidRPr="00960BEE">
              <w:rPr>
                <w:rFonts w:ascii="Times New Roman" w:hAnsi="Times New Roman" w:cs="Times New Roman"/>
                <w:b/>
                <w:i/>
                <w:u w:val="single"/>
              </w:rPr>
              <w:t>;</w:t>
            </w:r>
          </w:p>
          <w:p w14:paraId="4E337529" w14:textId="77777777" w:rsidR="00960BEE" w:rsidRPr="00960BEE" w:rsidRDefault="00960BEE" w:rsidP="00960BEE">
            <w:pPr>
              <w:pStyle w:val="af3"/>
              <w:tabs>
                <w:tab w:val="left" w:pos="345"/>
              </w:tabs>
              <w:ind w:left="96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40246F60" w14:textId="4026D4A9" w:rsidR="00960BEE" w:rsidRPr="00960BEE" w:rsidRDefault="00960BEE" w:rsidP="00285D19">
            <w:pPr>
              <w:pStyle w:val="af3"/>
              <w:numPr>
                <w:ilvl w:val="0"/>
                <w:numId w:val="11"/>
              </w:numPr>
              <w:tabs>
                <w:tab w:val="left" w:pos="283"/>
              </w:tabs>
              <w:ind w:left="0" w:firstLine="0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960BEE">
              <w:rPr>
                <w:rFonts w:ascii="Times New Roman" w:hAnsi="Times New Roman" w:cs="Times New Roman"/>
                <w:b/>
                <w:i/>
                <w:u w:val="single"/>
              </w:rPr>
              <w:t xml:space="preserve">Льготный проезд на автомобильном транспорте общего пользования (кроме такси), но не ранее </w:t>
            </w:r>
            <w:r w:rsidR="00B02C30">
              <w:rPr>
                <w:rFonts w:ascii="Times New Roman" w:hAnsi="Times New Roman" w:cs="Times New Roman"/>
                <w:b/>
                <w:i/>
                <w:u w:val="single"/>
              </w:rPr>
              <w:t xml:space="preserve">           </w:t>
            </w:r>
            <w:r w:rsidRPr="00960BEE">
              <w:rPr>
                <w:rFonts w:ascii="Times New Roman" w:hAnsi="Times New Roman" w:cs="Times New Roman"/>
                <w:b/>
                <w:i/>
                <w:u w:val="single"/>
              </w:rPr>
              <w:t>достижения возраста, дающего право на страховую пенсию по старости.</w:t>
            </w:r>
          </w:p>
          <w:p w14:paraId="5ECF224A" w14:textId="77777777" w:rsidR="00960BEE" w:rsidRPr="00960BEE" w:rsidRDefault="00960BEE" w:rsidP="00493B03">
            <w:pPr>
              <w:rPr>
                <w:rFonts w:ascii="Times New Roman" w:hAnsi="Times New Roman" w:cs="Times New Roman"/>
              </w:rPr>
            </w:pPr>
          </w:p>
          <w:p w14:paraId="26D27453" w14:textId="77777777" w:rsidR="00493B03" w:rsidRPr="00960BEE" w:rsidRDefault="00493B03" w:rsidP="00493B03">
            <w:pPr>
              <w:rPr>
                <w:rFonts w:ascii="Times New Roman" w:hAnsi="Times New Roman" w:cs="Times New Roman"/>
              </w:rPr>
            </w:pPr>
            <w:r w:rsidRPr="00960BEE">
              <w:rPr>
                <w:rFonts w:ascii="Times New Roman" w:hAnsi="Times New Roman" w:cs="Times New Roman"/>
              </w:rPr>
              <w:t>Перечень документов:</w:t>
            </w:r>
          </w:p>
          <w:p w14:paraId="1CE1F412" w14:textId="2FDEC8EB" w:rsidR="00493B03" w:rsidRPr="00960BEE" w:rsidRDefault="00493B03" w:rsidP="00493B03">
            <w:pPr>
              <w:rPr>
                <w:rFonts w:ascii="Times New Roman" w:hAnsi="Times New Roman" w:cs="Times New Roman"/>
              </w:rPr>
            </w:pPr>
            <w:r w:rsidRPr="00960BEE">
              <w:rPr>
                <w:rFonts w:ascii="Times New Roman" w:hAnsi="Times New Roman" w:cs="Times New Roman"/>
              </w:rPr>
              <w:t>1. Документ, удостоверяющий личность заявителя.</w:t>
            </w:r>
          </w:p>
          <w:p w14:paraId="454D167E" w14:textId="7BA07308" w:rsidR="00493B03" w:rsidRPr="00960BEE" w:rsidRDefault="00026032" w:rsidP="00493B03">
            <w:pPr>
              <w:rPr>
                <w:rFonts w:ascii="Times New Roman" w:hAnsi="Times New Roman" w:cs="Times New Roman"/>
              </w:rPr>
            </w:pPr>
            <w:r w:rsidRPr="00960BEE">
              <w:rPr>
                <w:rFonts w:ascii="Times New Roman" w:hAnsi="Times New Roman" w:cs="Times New Roman"/>
              </w:rPr>
              <w:t>2</w:t>
            </w:r>
            <w:r w:rsidR="00493B03" w:rsidRPr="00960BEE">
              <w:rPr>
                <w:rFonts w:ascii="Times New Roman" w:hAnsi="Times New Roman" w:cs="Times New Roman"/>
              </w:rPr>
              <w:t>. Документы, подтверждающие вид отопления</w:t>
            </w:r>
            <w:r w:rsidR="00285D19">
              <w:rPr>
                <w:rFonts w:ascii="Times New Roman" w:hAnsi="Times New Roman" w:cs="Times New Roman"/>
              </w:rPr>
              <w:t xml:space="preserve"> (справка для города – в БТИ, для района – в администрации)</w:t>
            </w:r>
            <w:r w:rsidR="00493B03" w:rsidRPr="00960BEE">
              <w:rPr>
                <w:rFonts w:ascii="Times New Roman" w:hAnsi="Times New Roman" w:cs="Times New Roman"/>
              </w:rPr>
              <w:t>;</w:t>
            </w:r>
          </w:p>
          <w:p w14:paraId="69486129" w14:textId="6E5D6707" w:rsidR="00493B03" w:rsidRPr="00960BEE" w:rsidRDefault="00026032" w:rsidP="00493B03">
            <w:pPr>
              <w:rPr>
                <w:rFonts w:ascii="Times New Roman" w:hAnsi="Times New Roman" w:cs="Times New Roman"/>
              </w:rPr>
            </w:pPr>
            <w:r w:rsidRPr="00960BEE">
              <w:rPr>
                <w:rFonts w:ascii="Times New Roman" w:hAnsi="Times New Roman" w:cs="Times New Roman"/>
              </w:rPr>
              <w:t>3</w:t>
            </w:r>
            <w:r w:rsidR="00493B03" w:rsidRPr="00960BEE">
              <w:rPr>
                <w:rFonts w:ascii="Times New Roman" w:hAnsi="Times New Roman" w:cs="Times New Roman"/>
              </w:rPr>
              <w:t>. Документы</w:t>
            </w:r>
            <w:r w:rsidRPr="00960BEE">
              <w:rPr>
                <w:rFonts w:ascii="Times New Roman" w:hAnsi="Times New Roman" w:cs="Times New Roman"/>
              </w:rPr>
              <w:t xml:space="preserve"> на жилое помещение</w:t>
            </w:r>
            <w:r w:rsidR="00285D19">
              <w:rPr>
                <w:rFonts w:ascii="Times New Roman" w:hAnsi="Times New Roman" w:cs="Times New Roman"/>
              </w:rPr>
              <w:t>, подтверждающие право собственности (найма, аренды)</w:t>
            </w:r>
            <w:r w:rsidR="00493B03" w:rsidRPr="00960BEE">
              <w:rPr>
                <w:rFonts w:ascii="Times New Roman" w:hAnsi="Times New Roman" w:cs="Times New Roman"/>
              </w:rPr>
              <w:t>.</w:t>
            </w:r>
          </w:p>
          <w:p w14:paraId="3E78E756" w14:textId="29B22C74" w:rsidR="00493B03" w:rsidRPr="00960BEE" w:rsidRDefault="00026032" w:rsidP="00493B03">
            <w:pPr>
              <w:rPr>
                <w:rFonts w:ascii="Times New Roman" w:hAnsi="Times New Roman" w:cs="Times New Roman"/>
              </w:rPr>
            </w:pPr>
            <w:r w:rsidRPr="00960BEE">
              <w:rPr>
                <w:rFonts w:ascii="Times New Roman" w:hAnsi="Times New Roman" w:cs="Times New Roman"/>
              </w:rPr>
              <w:t>4</w:t>
            </w:r>
            <w:r w:rsidR="00493B03" w:rsidRPr="00960BEE">
              <w:rPr>
                <w:rFonts w:ascii="Times New Roman" w:hAnsi="Times New Roman" w:cs="Times New Roman"/>
              </w:rPr>
              <w:t xml:space="preserve">. В случае обращения детей, достигших 18-летнего </w:t>
            </w:r>
            <w:r w:rsidR="00285D19">
              <w:rPr>
                <w:rFonts w:ascii="Times New Roman" w:hAnsi="Times New Roman" w:cs="Times New Roman"/>
              </w:rPr>
              <w:t xml:space="preserve">      </w:t>
            </w:r>
            <w:r w:rsidR="00493B03" w:rsidRPr="00960BEE">
              <w:rPr>
                <w:rFonts w:ascii="Times New Roman" w:hAnsi="Times New Roman" w:cs="Times New Roman"/>
              </w:rPr>
              <w:t>возраста, но не достигших возраста 23 лет: документ, подтверждающий факт обучения по очной форме;</w:t>
            </w:r>
          </w:p>
          <w:p w14:paraId="08EB5FFB" w14:textId="07F267AD" w:rsidR="00493B03" w:rsidRPr="00960BEE" w:rsidRDefault="00026032" w:rsidP="00493B03">
            <w:pPr>
              <w:rPr>
                <w:rFonts w:ascii="Times New Roman" w:hAnsi="Times New Roman" w:cs="Times New Roman"/>
              </w:rPr>
            </w:pPr>
            <w:r w:rsidRPr="00960BEE">
              <w:rPr>
                <w:rFonts w:ascii="Times New Roman" w:hAnsi="Times New Roman" w:cs="Times New Roman"/>
              </w:rPr>
              <w:t>5</w:t>
            </w:r>
            <w:r w:rsidR="00493B03" w:rsidRPr="00960BEE">
              <w:rPr>
                <w:rFonts w:ascii="Times New Roman" w:hAnsi="Times New Roman" w:cs="Times New Roman"/>
              </w:rPr>
              <w:t xml:space="preserve">. Сведения о регистрации по месту жительства на </w:t>
            </w:r>
            <w:r w:rsidR="00285D19">
              <w:rPr>
                <w:rFonts w:ascii="Times New Roman" w:hAnsi="Times New Roman" w:cs="Times New Roman"/>
              </w:rPr>
              <w:t xml:space="preserve">       </w:t>
            </w:r>
            <w:r w:rsidR="00493B03" w:rsidRPr="00960BEE">
              <w:rPr>
                <w:rFonts w:ascii="Times New Roman" w:hAnsi="Times New Roman" w:cs="Times New Roman"/>
              </w:rPr>
              <w:t>территории Иркутской области</w:t>
            </w:r>
            <w:r w:rsidR="00285D19">
              <w:rPr>
                <w:rFonts w:ascii="Times New Roman" w:hAnsi="Times New Roman" w:cs="Times New Roman"/>
              </w:rPr>
              <w:t xml:space="preserve"> (всех                                          зарегистрированных в данном помещении)</w:t>
            </w:r>
            <w:r w:rsidR="00493B03" w:rsidRPr="00960BEE">
              <w:rPr>
                <w:rFonts w:ascii="Times New Roman" w:hAnsi="Times New Roman" w:cs="Times New Roman"/>
              </w:rPr>
              <w:t>.</w:t>
            </w:r>
          </w:p>
          <w:p w14:paraId="3E1DDEA1" w14:textId="3360142A" w:rsidR="00F35715" w:rsidRDefault="00026032" w:rsidP="00960BEE">
            <w:pPr>
              <w:rPr>
                <w:rFonts w:ascii="Times New Roman" w:hAnsi="Times New Roman" w:cs="Times New Roman"/>
              </w:rPr>
            </w:pPr>
            <w:r w:rsidRPr="00960BEE">
              <w:rPr>
                <w:rFonts w:ascii="Times New Roman" w:hAnsi="Times New Roman" w:cs="Times New Roman"/>
              </w:rPr>
              <w:t xml:space="preserve">6. Удостоверение члена семьи погибшего ветерана </w:t>
            </w:r>
            <w:r w:rsidR="00285D19">
              <w:rPr>
                <w:rFonts w:ascii="Times New Roman" w:hAnsi="Times New Roman" w:cs="Times New Roman"/>
              </w:rPr>
              <w:t xml:space="preserve">      </w:t>
            </w:r>
            <w:r w:rsidRPr="00960BEE">
              <w:rPr>
                <w:rFonts w:ascii="Times New Roman" w:hAnsi="Times New Roman" w:cs="Times New Roman"/>
              </w:rPr>
              <w:t>боевых действий.</w:t>
            </w:r>
          </w:p>
          <w:p w14:paraId="79801835" w14:textId="77777777" w:rsidR="00960BEE" w:rsidRDefault="00960BEE" w:rsidP="00960B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Медицинская справка № 070/у-04 о нуждаемости в санаторно-курортном лечении, выданная ЛПУ.</w:t>
            </w:r>
          </w:p>
          <w:p w14:paraId="769E2F7B" w14:textId="2F3AEED7" w:rsidR="00285D19" w:rsidRPr="003512B1" w:rsidRDefault="00285D19" w:rsidP="00960BEE">
            <w:pPr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</w:rPr>
              <w:t>8. Банковские реквизиты.</w:t>
            </w:r>
          </w:p>
        </w:tc>
      </w:tr>
    </w:tbl>
    <w:p w14:paraId="1D4C4259" w14:textId="4D1306EA" w:rsidR="00007663" w:rsidRDefault="00007663" w:rsidP="00591330">
      <w:pPr>
        <w:pStyle w:val="af"/>
        <w:rPr>
          <w:noProof/>
        </w:rPr>
      </w:pPr>
    </w:p>
    <w:tbl>
      <w:tblPr>
        <w:tblStyle w:val="a5"/>
        <w:tblW w:w="990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20"/>
        <w:gridCol w:w="136"/>
        <w:gridCol w:w="4876"/>
        <w:gridCol w:w="316"/>
        <w:gridCol w:w="181"/>
        <w:gridCol w:w="4376"/>
      </w:tblGrid>
      <w:tr w:rsidR="00394D0B" w:rsidRPr="00394D0B" w14:paraId="2BCB119E" w14:textId="77777777" w:rsidTr="003D2C6F">
        <w:trPr>
          <w:trHeight w:hRule="exact" w:val="8005"/>
          <w:jc w:val="center"/>
        </w:trPr>
        <w:tc>
          <w:tcPr>
            <w:tcW w:w="20" w:type="dxa"/>
          </w:tcPr>
          <w:p w14:paraId="2A5B09B5" w14:textId="77777777" w:rsidR="00394D0B" w:rsidRPr="00394D0B" w:rsidRDefault="00394D0B" w:rsidP="00394D0B">
            <w:pPr>
              <w:rPr>
                <w:noProof/>
              </w:rPr>
            </w:pPr>
          </w:p>
        </w:tc>
        <w:tc>
          <w:tcPr>
            <w:tcW w:w="136" w:type="dxa"/>
          </w:tcPr>
          <w:p w14:paraId="019031A2" w14:textId="77777777" w:rsidR="00394D0B" w:rsidRPr="00394D0B" w:rsidRDefault="00394D0B" w:rsidP="00394D0B">
            <w:pPr>
              <w:rPr>
                <w:noProof/>
              </w:rPr>
            </w:pPr>
          </w:p>
        </w:tc>
        <w:tc>
          <w:tcPr>
            <w:tcW w:w="4876" w:type="dxa"/>
          </w:tcPr>
          <w:p w14:paraId="13CCD544" w14:textId="77777777" w:rsidR="00394D0B" w:rsidRPr="00394D0B" w:rsidRDefault="00394D0B" w:rsidP="00394D0B">
            <w:pPr>
              <w:rPr>
                <w:rFonts w:ascii="Times New Roman" w:hAnsi="Times New Roman" w:cs="Times New Roman"/>
                <w:noProof/>
                <w:szCs w:val="18"/>
              </w:rPr>
            </w:pPr>
          </w:p>
          <w:p w14:paraId="341E5B23" w14:textId="77777777" w:rsidR="00394D0B" w:rsidRPr="00394D0B" w:rsidRDefault="00394D0B" w:rsidP="00394D0B">
            <w:pPr>
              <w:rPr>
                <w:rFonts w:ascii="Times New Roman" w:hAnsi="Times New Roman" w:cs="Times New Roman"/>
                <w:noProof/>
                <w:szCs w:val="18"/>
              </w:rPr>
            </w:pPr>
            <w:r w:rsidRPr="00394D0B">
              <w:rPr>
                <w:rFonts w:ascii="Times New Roman" w:hAnsi="Times New Roman" w:cs="Times New Roman"/>
                <w:noProof/>
                <w:szCs w:val="18"/>
              </w:rPr>
              <w:t xml:space="preserve">Семьям погибших (умерших) ветеранов боевых действий положены меры поддержки: </w:t>
            </w:r>
          </w:p>
          <w:p w14:paraId="0B9B0CFF" w14:textId="77777777" w:rsidR="00394D0B" w:rsidRPr="00394D0B" w:rsidRDefault="00394D0B" w:rsidP="00394D0B">
            <w:pPr>
              <w:tabs>
                <w:tab w:val="left" w:pos="176"/>
              </w:tabs>
              <w:contextualSpacing/>
              <w:rPr>
                <w:rFonts w:ascii="Times New Roman" w:hAnsi="Times New Roman" w:cs="Times New Roman"/>
                <w:noProof/>
                <w:szCs w:val="18"/>
                <w:u w:val="single"/>
              </w:rPr>
            </w:pPr>
            <w:r w:rsidRPr="00394D0B">
              <w:rPr>
                <w:rFonts w:ascii="Times New Roman" w:hAnsi="Times New Roman" w:cs="Times New Roman"/>
                <w:b/>
                <w:i/>
                <w:noProof/>
                <w:szCs w:val="18"/>
                <w:u w:val="single"/>
              </w:rPr>
              <w:t>1. Компенсация 50% расходов на ЖКУ:</w:t>
            </w:r>
          </w:p>
          <w:p w14:paraId="564E421A" w14:textId="2CB9282B" w:rsidR="00394D0B" w:rsidRPr="00394D0B" w:rsidRDefault="00394D0B" w:rsidP="00394D0B">
            <w:pPr>
              <w:numPr>
                <w:ilvl w:val="0"/>
                <w:numId w:val="10"/>
              </w:numPr>
              <w:tabs>
                <w:tab w:val="left" w:pos="384"/>
              </w:tabs>
              <w:ind w:left="128" w:firstLine="0"/>
              <w:contextualSpacing/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платы за наем и (или) платы за содержание жилого</w:t>
            </w:r>
            <w:r w:rsidR="00B02C30">
              <w:rPr>
                <w:rFonts w:ascii="Times New Roman" w:hAnsi="Times New Roman" w:cs="Times New Roman"/>
              </w:rPr>
              <w:t xml:space="preserve">            </w:t>
            </w:r>
            <w:r w:rsidRPr="00394D0B">
              <w:rPr>
                <w:rFonts w:ascii="Times New Roman" w:hAnsi="Times New Roman" w:cs="Times New Roman"/>
              </w:rPr>
              <w:t xml:space="preserve"> помещения, включающей в себя плату за услуги, работы по управлению многоквартирным домом, за содержание и       текущий ремонт общего имущества;</w:t>
            </w:r>
          </w:p>
          <w:p w14:paraId="134ACF21" w14:textId="5646CC1E" w:rsidR="00394D0B" w:rsidRPr="00394D0B" w:rsidRDefault="00394D0B" w:rsidP="00394D0B">
            <w:pPr>
              <w:numPr>
                <w:ilvl w:val="0"/>
                <w:numId w:val="10"/>
              </w:numPr>
              <w:tabs>
                <w:tab w:val="left" w:pos="384"/>
              </w:tabs>
              <w:ind w:left="128" w:firstLine="0"/>
              <w:contextualSpacing/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взноса на капитальный ремонт общего имущества в</w:t>
            </w:r>
            <w:r w:rsidR="00B02C30">
              <w:rPr>
                <w:rFonts w:ascii="Times New Roman" w:hAnsi="Times New Roman" w:cs="Times New Roman"/>
              </w:rPr>
              <w:t xml:space="preserve">                  </w:t>
            </w:r>
            <w:r w:rsidRPr="00394D0B">
              <w:rPr>
                <w:rFonts w:ascii="Times New Roman" w:hAnsi="Times New Roman" w:cs="Times New Roman"/>
              </w:rPr>
              <w:t xml:space="preserve"> многоквартирном доме, но не более 50 процентов указанного взноса, рассчитанного исходя из минимального размера взноса на капитальный ремонт на один квадратный метр          общей площади жилого помещения;</w:t>
            </w:r>
          </w:p>
          <w:p w14:paraId="37F8E188" w14:textId="77777777" w:rsidR="00394D0B" w:rsidRPr="00394D0B" w:rsidRDefault="00394D0B" w:rsidP="00394D0B">
            <w:pPr>
              <w:numPr>
                <w:ilvl w:val="0"/>
                <w:numId w:val="10"/>
              </w:numPr>
              <w:tabs>
                <w:tab w:val="left" w:pos="384"/>
              </w:tabs>
              <w:ind w:left="128" w:firstLine="0"/>
              <w:contextualSpacing/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платы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имущества;</w:t>
            </w:r>
          </w:p>
          <w:p w14:paraId="61F0EF41" w14:textId="77777777" w:rsidR="00394D0B" w:rsidRPr="00394D0B" w:rsidRDefault="00394D0B" w:rsidP="00394D0B">
            <w:pPr>
              <w:numPr>
                <w:ilvl w:val="0"/>
                <w:numId w:val="10"/>
              </w:numPr>
              <w:tabs>
                <w:tab w:val="left" w:pos="384"/>
              </w:tabs>
              <w:ind w:left="128" w:firstLine="0"/>
              <w:contextualSpacing/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платы за коммунальные услуги;</w:t>
            </w:r>
          </w:p>
          <w:p w14:paraId="73176A13" w14:textId="77777777" w:rsidR="00394D0B" w:rsidRPr="00394D0B" w:rsidRDefault="00394D0B" w:rsidP="00394D0B">
            <w:pPr>
              <w:numPr>
                <w:ilvl w:val="0"/>
                <w:numId w:val="10"/>
              </w:numPr>
              <w:tabs>
                <w:tab w:val="left" w:pos="384"/>
              </w:tabs>
              <w:ind w:left="128" w:firstLine="0"/>
              <w:contextualSpacing/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оплаты стоимости топлива.</w:t>
            </w:r>
          </w:p>
          <w:p w14:paraId="644D5675" w14:textId="77777777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В случае предоставления гражданину компенсации расходов на оплату твердого топлива, гражданин обязан в течение года представлять в учреждение документы, подтверждающие         фактически понесенные расходы на:</w:t>
            </w:r>
          </w:p>
          <w:p w14:paraId="05FAB494" w14:textId="77777777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– приобретение твердого топлива и доставку твердого топлива (гражданско-правовые договоры и платежные документы).</w:t>
            </w:r>
          </w:p>
          <w:p w14:paraId="7DEE3EB8" w14:textId="36B701E6" w:rsidR="00394D0B" w:rsidRPr="00394D0B" w:rsidRDefault="00394D0B" w:rsidP="00394D0B">
            <w:pPr>
              <w:pBdr>
                <w:top w:val="single" w:sz="4" w:space="14" w:color="C45238" w:themeColor="accent1"/>
                <w:bottom w:val="single" w:sz="4" w:space="14" w:color="C45238" w:themeColor="accent1"/>
              </w:pBdr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</w:pPr>
            <w:r w:rsidRPr="00394D0B"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  <w:t>К членам семьи погибшего</w:t>
            </w:r>
            <w:r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  <w:t xml:space="preserve"> </w:t>
            </w:r>
            <w:r w:rsidRPr="00394D0B"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  <w:t>(умершего)  ветерана боевых действий относятся:</w:t>
            </w:r>
          </w:p>
          <w:p w14:paraId="37E91873" w14:textId="5ABDC121" w:rsidR="00394D0B" w:rsidRPr="00394D0B" w:rsidRDefault="00394D0B" w:rsidP="00394D0B">
            <w:pPr>
              <w:pBdr>
                <w:top w:val="single" w:sz="4" w:space="14" w:color="C45238" w:themeColor="accent1"/>
                <w:bottom w:val="single" w:sz="4" w:space="14" w:color="C45238" w:themeColor="accent1"/>
              </w:pBdr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</w:pPr>
            <w:r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  <w:t>-</w:t>
            </w:r>
            <w:r w:rsidRPr="00394D0B"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  <w:t xml:space="preserve"> Супруга, с которым участник состоит в зарегистрированном браке.</w:t>
            </w:r>
          </w:p>
          <w:p w14:paraId="045BB425" w14:textId="6D80792E" w:rsidR="00394D0B" w:rsidRPr="00394D0B" w:rsidRDefault="00394D0B" w:rsidP="00394D0B">
            <w:pPr>
              <w:pBdr>
                <w:top w:val="single" w:sz="4" w:space="14" w:color="C45238" w:themeColor="accent1"/>
                <w:bottom w:val="single" w:sz="4" w:space="14" w:color="C45238" w:themeColor="accent1"/>
              </w:pBdr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</w:pPr>
            <w:r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  <w:t>-</w:t>
            </w:r>
            <w:r w:rsidRPr="00394D0B"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  <w:t xml:space="preserve"> Родные и усыновленные дети до 18 лет или до 23 лет, если они обучаются по очной форме (до окончания обучения).</w:t>
            </w:r>
          </w:p>
          <w:p w14:paraId="4D1AA40A" w14:textId="7E84429D" w:rsidR="00394D0B" w:rsidRPr="00394D0B" w:rsidRDefault="00394D0B" w:rsidP="00394D0B">
            <w:pPr>
              <w:pBdr>
                <w:top w:val="single" w:sz="4" w:space="14" w:color="C45238" w:themeColor="accent1"/>
                <w:bottom w:val="single" w:sz="4" w:space="14" w:color="C45238" w:themeColor="accent1"/>
              </w:pBdr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</w:pPr>
            <w:r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  <w:t>-</w:t>
            </w:r>
            <w:r w:rsidRPr="00394D0B"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  <w:t xml:space="preserve"> Дети старше 18 лет, ставшие инвалидами до совершеннолетия. </w:t>
            </w:r>
          </w:p>
          <w:p w14:paraId="1214011B" w14:textId="1D1645FA" w:rsidR="00394D0B" w:rsidRPr="00394D0B" w:rsidRDefault="00394D0B" w:rsidP="00394D0B">
            <w:pPr>
              <w:pBdr>
                <w:top w:val="single" w:sz="4" w:space="14" w:color="C45238" w:themeColor="accent1"/>
                <w:bottom w:val="single" w:sz="4" w:space="14" w:color="C45238" w:themeColor="accent1"/>
              </w:pBdr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</w:pPr>
            <w:r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  <w:t>-</w:t>
            </w:r>
            <w:r w:rsidRPr="00394D0B">
              <w:rPr>
                <w:rFonts w:ascii="Times New Roman" w:eastAsiaTheme="majorEastAsia" w:hAnsi="Times New Roman" w:cs="Times New Roman"/>
                <w:i/>
                <w:iCs/>
                <w:noProof/>
                <w:color w:val="C00000"/>
                <w:sz w:val="20"/>
              </w:rPr>
              <w:t xml:space="preserve"> Родители погибшего (умершего) ветерана боевых действий.</w:t>
            </w:r>
          </w:p>
          <w:p w14:paraId="247B2ABF" w14:textId="77777777" w:rsidR="00394D0B" w:rsidRPr="00394D0B" w:rsidRDefault="00394D0B" w:rsidP="00394D0B"/>
        </w:tc>
        <w:tc>
          <w:tcPr>
            <w:tcW w:w="316" w:type="dxa"/>
          </w:tcPr>
          <w:p w14:paraId="2423B53C" w14:textId="77777777" w:rsidR="00394D0B" w:rsidRPr="00394D0B" w:rsidRDefault="00394D0B" w:rsidP="00394D0B">
            <w:pPr>
              <w:rPr>
                <w:noProof/>
              </w:rPr>
            </w:pPr>
          </w:p>
        </w:tc>
        <w:tc>
          <w:tcPr>
            <w:tcW w:w="181" w:type="dxa"/>
          </w:tcPr>
          <w:p w14:paraId="08EC7C18" w14:textId="77777777" w:rsidR="00394D0B" w:rsidRPr="00394D0B" w:rsidRDefault="00394D0B" w:rsidP="00394D0B">
            <w:pPr>
              <w:rPr>
                <w:noProof/>
              </w:rPr>
            </w:pPr>
          </w:p>
        </w:tc>
        <w:tc>
          <w:tcPr>
            <w:tcW w:w="4376" w:type="dxa"/>
          </w:tcPr>
          <w:p w14:paraId="73614828" w14:textId="77777777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</w:p>
          <w:p w14:paraId="761A2382" w14:textId="77777777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Условия:</w:t>
            </w:r>
          </w:p>
          <w:p w14:paraId="63D13187" w14:textId="77777777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1. Отсутствие назначенной аналогичной компенсации по другому нормативно-правовому акту</w:t>
            </w:r>
          </w:p>
          <w:p w14:paraId="6B65F942" w14:textId="75117436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 xml:space="preserve">2. Постоянное или временное проживание на </w:t>
            </w:r>
            <w:r w:rsidR="00B02C30">
              <w:rPr>
                <w:rFonts w:ascii="Times New Roman" w:hAnsi="Times New Roman" w:cs="Times New Roman"/>
              </w:rPr>
              <w:t xml:space="preserve">                          </w:t>
            </w:r>
            <w:r w:rsidRPr="00394D0B">
              <w:rPr>
                <w:rFonts w:ascii="Times New Roman" w:hAnsi="Times New Roman" w:cs="Times New Roman"/>
              </w:rPr>
              <w:t>территории Иркутской области</w:t>
            </w:r>
          </w:p>
          <w:p w14:paraId="4218446D" w14:textId="39A4293D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 xml:space="preserve">3. Отсутствие задолженности по оплате жилого </w:t>
            </w:r>
            <w:r w:rsidR="00B02C30">
              <w:rPr>
                <w:rFonts w:ascii="Times New Roman" w:hAnsi="Times New Roman" w:cs="Times New Roman"/>
              </w:rPr>
              <w:t xml:space="preserve">                         </w:t>
            </w:r>
            <w:r w:rsidRPr="00394D0B">
              <w:rPr>
                <w:rFonts w:ascii="Times New Roman" w:hAnsi="Times New Roman" w:cs="Times New Roman"/>
              </w:rPr>
              <w:t>помещения и коммунальных услуг</w:t>
            </w:r>
          </w:p>
          <w:p w14:paraId="3805CF5B" w14:textId="278D2E4F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4. На компенсацию имеет право нетрудоспособный,</w:t>
            </w:r>
            <w:r w:rsidR="00B02C30">
              <w:rPr>
                <w:rFonts w:ascii="Times New Roman" w:hAnsi="Times New Roman" w:cs="Times New Roman"/>
              </w:rPr>
              <w:t xml:space="preserve">                    </w:t>
            </w:r>
            <w:r w:rsidRPr="00394D0B">
              <w:rPr>
                <w:rFonts w:ascii="Times New Roman" w:hAnsi="Times New Roman" w:cs="Times New Roman"/>
              </w:rPr>
              <w:t>состоявший у погибшего (умершего) на иждивении и получающий пенсию по случаю потери кормильца</w:t>
            </w:r>
            <w:r w:rsidR="00B02C30">
              <w:rPr>
                <w:rFonts w:ascii="Times New Roman" w:hAnsi="Times New Roman" w:cs="Times New Roman"/>
              </w:rPr>
              <w:t xml:space="preserve">                      </w:t>
            </w:r>
            <w:r w:rsidRPr="00394D0B">
              <w:rPr>
                <w:rFonts w:ascii="Times New Roman" w:hAnsi="Times New Roman" w:cs="Times New Roman"/>
              </w:rPr>
              <w:t xml:space="preserve"> (имеющий право на ее получение).</w:t>
            </w:r>
          </w:p>
          <w:p w14:paraId="51F0B405" w14:textId="77777777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</w:p>
          <w:p w14:paraId="1A36F51E" w14:textId="77777777" w:rsidR="00394D0B" w:rsidRPr="00394D0B" w:rsidRDefault="00394D0B" w:rsidP="00394D0B">
            <w:pPr>
              <w:numPr>
                <w:ilvl w:val="0"/>
                <w:numId w:val="11"/>
              </w:numPr>
              <w:tabs>
                <w:tab w:val="left" w:pos="283"/>
              </w:tabs>
              <w:ind w:left="0" w:firstLine="0"/>
              <w:contextualSpacing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394D0B">
              <w:rPr>
                <w:rFonts w:ascii="Times New Roman" w:hAnsi="Times New Roman" w:cs="Times New Roman"/>
                <w:b/>
                <w:i/>
                <w:u w:val="single"/>
              </w:rPr>
              <w:t>Бесплатное обеспечение путевками в санаторно-курортные организации на территории Иркутской области;</w:t>
            </w:r>
          </w:p>
          <w:p w14:paraId="49663672" w14:textId="77777777" w:rsidR="00394D0B" w:rsidRPr="00394D0B" w:rsidRDefault="00394D0B" w:rsidP="00394D0B">
            <w:pPr>
              <w:tabs>
                <w:tab w:val="left" w:pos="345"/>
              </w:tabs>
              <w:ind w:left="96"/>
              <w:contextualSpacing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7143963E" w14:textId="6E364FD5" w:rsidR="00394D0B" w:rsidRPr="00394D0B" w:rsidRDefault="00394D0B" w:rsidP="00394D0B">
            <w:pPr>
              <w:numPr>
                <w:ilvl w:val="0"/>
                <w:numId w:val="11"/>
              </w:numPr>
              <w:tabs>
                <w:tab w:val="left" w:pos="283"/>
              </w:tabs>
              <w:ind w:left="0" w:firstLine="0"/>
              <w:contextualSpacing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394D0B">
              <w:rPr>
                <w:rFonts w:ascii="Times New Roman" w:hAnsi="Times New Roman" w:cs="Times New Roman"/>
                <w:b/>
                <w:i/>
                <w:u w:val="single"/>
              </w:rPr>
              <w:t>Льготный проезд на автомобильном транспорте общего пользования (кроме такси), но не ранее</w:t>
            </w:r>
            <w:r w:rsidR="00B02C30">
              <w:rPr>
                <w:rFonts w:ascii="Times New Roman" w:hAnsi="Times New Roman" w:cs="Times New Roman"/>
                <w:b/>
                <w:i/>
                <w:u w:val="single"/>
              </w:rPr>
              <w:t xml:space="preserve">                         </w:t>
            </w:r>
            <w:r w:rsidRPr="00394D0B">
              <w:rPr>
                <w:rFonts w:ascii="Times New Roman" w:hAnsi="Times New Roman" w:cs="Times New Roman"/>
                <w:b/>
                <w:i/>
                <w:u w:val="single"/>
              </w:rPr>
              <w:t xml:space="preserve"> достижения возраста, дающего право на страховую пенсию по старости.</w:t>
            </w:r>
          </w:p>
          <w:p w14:paraId="48E7B8C4" w14:textId="77777777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</w:p>
          <w:p w14:paraId="7CA814EF" w14:textId="77777777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Перечень документов:</w:t>
            </w:r>
          </w:p>
          <w:p w14:paraId="57381DF1" w14:textId="77777777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1. Документ, удостоверяющий личность заявителя.</w:t>
            </w:r>
          </w:p>
          <w:p w14:paraId="1EE18FFA" w14:textId="77777777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2. Документы, подтверждающие вид отопления (справка для города – в БТИ, для района – в администрации);</w:t>
            </w:r>
          </w:p>
          <w:p w14:paraId="4E5D331A" w14:textId="77777777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3. Документы на жилое помещение, подтверждающие право собственности (найма, аренды).</w:t>
            </w:r>
          </w:p>
          <w:p w14:paraId="687E38A5" w14:textId="77777777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4. В случае обращения детей, достигших 18-летнего       возраста, но не достигших возраста 23 лет: документ, подтверждающий факт обучения по очной форме;</w:t>
            </w:r>
          </w:p>
          <w:p w14:paraId="4D5007BA" w14:textId="77777777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5. Сведения о регистрации по месту жительства на        территории Иркутской области (всех                                          зарегистрированных в данном помещении).</w:t>
            </w:r>
          </w:p>
          <w:p w14:paraId="12455918" w14:textId="77777777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6. Удостоверение члена семьи погибшего ветерана       боевых действий.</w:t>
            </w:r>
          </w:p>
          <w:p w14:paraId="09779E20" w14:textId="77777777" w:rsidR="00394D0B" w:rsidRPr="00394D0B" w:rsidRDefault="00394D0B" w:rsidP="00394D0B">
            <w:pPr>
              <w:rPr>
                <w:rFonts w:ascii="Times New Roman" w:hAnsi="Times New Roman" w:cs="Times New Roman"/>
              </w:rPr>
            </w:pPr>
            <w:r w:rsidRPr="00394D0B">
              <w:rPr>
                <w:rFonts w:ascii="Times New Roman" w:hAnsi="Times New Roman" w:cs="Times New Roman"/>
              </w:rPr>
              <w:t>7. Медицинская справка № 070/у-04 о нуждаемости в санаторно-курортном лечении, выданная ЛПУ.</w:t>
            </w:r>
          </w:p>
          <w:p w14:paraId="4CF9F223" w14:textId="77777777" w:rsidR="00394D0B" w:rsidRPr="00394D0B" w:rsidRDefault="00394D0B" w:rsidP="00394D0B">
            <w:pPr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94D0B">
              <w:rPr>
                <w:rFonts w:ascii="Times New Roman" w:hAnsi="Times New Roman" w:cs="Times New Roman"/>
              </w:rPr>
              <w:t>8. Банковские реквизиты.</w:t>
            </w:r>
          </w:p>
        </w:tc>
      </w:tr>
    </w:tbl>
    <w:p w14:paraId="61308AB3" w14:textId="77777777" w:rsidR="00394D0B" w:rsidRDefault="00394D0B" w:rsidP="00591330">
      <w:pPr>
        <w:pStyle w:val="af"/>
        <w:rPr>
          <w:noProof/>
        </w:rPr>
      </w:pPr>
    </w:p>
    <w:tbl>
      <w:tblPr>
        <w:tblStyle w:val="a5"/>
        <w:tblW w:w="10490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668"/>
        <w:gridCol w:w="127"/>
        <w:gridCol w:w="3857"/>
        <w:gridCol w:w="32"/>
        <w:gridCol w:w="662"/>
        <w:gridCol w:w="5144"/>
      </w:tblGrid>
      <w:tr w:rsidR="00394D0B" w:rsidRPr="00952F66" w14:paraId="626F0E7B" w14:textId="77777777" w:rsidTr="003D2C6F">
        <w:trPr>
          <w:trHeight w:hRule="exact" w:val="7793"/>
          <w:jc w:val="center"/>
        </w:trPr>
        <w:tc>
          <w:tcPr>
            <w:tcW w:w="668" w:type="dxa"/>
          </w:tcPr>
          <w:p w14:paraId="185F8908" w14:textId="77777777" w:rsidR="00394D0B" w:rsidRPr="00952F66" w:rsidRDefault="00394D0B" w:rsidP="003D2C6F">
            <w:pPr>
              <w:rPr>
                <w:noProof/>
              </w:rPr>
            </w:pPr>
          </w:p>
        </w:tc>
        <w:tc>
          <w:tcPr>
            <w:tcW w:w="127" w:type="dxa"/>
          </w:tcPr>
          <w:p w14:paraId="2418BEB7" w14:textId="77777777" w:rsidR="00394D0B" w:rsidRPr="00952F66" w:rsidRDefault="00394D0B" w:rsidP="003D2C6F">
            <w:pPr>
              <w:rPr>
                <w:noProof/>
              </w:rPr>
            </w:pPr>
          </w:p>
        </w:tc>
        <w:tc>
          <w:tcPr>
            <w:tcW w:w="3857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857"/>
            </w:tblGrid>
            <w:tr w:rsidR="00394D0B" w:rsidRPr="009E1E44" w14:paraId="3EDC66D3" w14:textId="77777777" w:rsidTr="003D2C6F">
              <w:trPr>
                <w:trHeight w:hRule="exact" w:val="4806"/>
              </w:trPr>
              <w:tc>
                <w:tcPr>
                  <w:tcW w:w="5000" w:type="pct"/>
                </w:tcPr>
                <w:p w14:paraId="64593EE8" w14:textId="77777777" w:rsidR="00394D0B" w:rsidRPr="00285D19" w:rsidRDefault="00394D0B" w:rsidP="003D2C6F">
                  <w:pPr>
                    <w:keepNext/>
                    <w:keepLines/>
                    <w:spacing w:before="200"/>
                    <w:outlineLvl w:val="0"/>
                    <w:rPr>
                      <w:rFonts w:ascii="Times New Roman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</w:rPr>
                  </w:pPr>
                  <w:r w:rsidRPr="00F35715"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  <w:t xml:space="preserve">Мы в </w:t>
                  </w:r>
                  <w:r w:rsidRPr="00F35715"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val="en-US" w:bidi="ru-RU"/>
                    </w:rPr>
                    <w:t>VK</w:t>
                  </w:r>
                  <w:r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  <w:t xml:space="preserve">: </w:t>
                  </w:r>
                  <w:hyperlink r:id="rId15" w:history="1">
                    <w:r w:rsidRPr="00F3571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C00000"/>
                        <w:sz w:val="24"/>
                        <w:szCs w:val="24"/>
                        <w:u w:val="single"/>
                      </w:rPr>
                      <w:t>https://vk.com/public217507436</w:t>
                    </w:r>
                  </w:hyperlink>
                  <w:r w:rsidRPr="009E1E44">
                    <w:rPr>
                      <w:b/>
                      <w:bCs/>
                      <w:noProof/>
                      <w:color w:val="C00000"/>
                      <w:sz w:val="32"/>
                      <w:szCs w:val="32"/>
                    </w:rPr>
                    <w:t xml:space="preserve">        </w:t>
                  </w:r>
                </w:p>
                <w:p w14:paraId="4ECF2E9C" w14:textId="77777777" w:rsidR="00394D0B" w:rsidRPr="009E1E44" w:rsidRDefault="00394D0B" w:rsidP="003D2C6F">
                  <w:pPr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</w:pPr>
                </w:p>
                <w:p w14:paraId="7D3BF8D3" w14:textId="77777777" w:rsidR="00394D0B" w:rsidRDefault="00394D0B" w:rsidP="003D2C6F">
                  <w:pPr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</w:pPr>
                </w:p>
                <w:p w14:paraId="00C5B4E9" w14:textId="77777777" w:rsidR="00394D0B" w:rsidRPr="00F35715" w:rsidRDefault="00394D0B" w:rsidP="003D2C6F">
                  <w:pPr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</w:pPr>
                  <w:r w:rsidRPr="00F35715"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  <w:t xml:space="preserve">Мы в </w:t>
                  </w:r>
                  <w:r w:rsidRPr="00F35715"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val="en-US" w:bidi="ru-RU"/>
                    </w:rPr>
                    <w:t>OK</w:t>
                  </w:r>
                  <w:r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  <w:t xml:space="preserve">: </w:t>
                  </w:r>
                  <w:hyperlink r:id="rId16" w:history="1">
                    <w:r w:rsidRPr="00F35715">
                      <w:rPr>
                        <w:rFonts w:ascii="Times New Roman" w:eastAsiaTheme="majorEastAsia" w:hAnsi="Times New Roman" w:cs="Times New Roman"/>
                        <w:b/>
                        <w:bCs/>
                        <w:noProof/>
                        <w:color w:val="C00000"/>
                        <w:sz w:val="24"/>
                        <w:szCs w:val="24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3BBA04AB" w14:textId="77777777" w:rsidR="00394D0B" w:rsidRDefault="00394D0B" w:rsidP="003D2C6F">
                  <w:pPr>
                    <w:keepNext/>
                    <w:keepLines/>
                    <w:spacing w:before="200"/>
                    <w:outlineLvl w:val="0"/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</w:pPr>
                </w:p>
                <w:p w14:paraId="6A51EC89" w14:textId="77777777" w:rsidR="00394D0B" w:rsidRDefault="00394D0B" w:rsidP="003D2C6F">
                  <w:pPr>
                    <w:keepNext/>
                    <w:keepLines/>
                    <w:spacing w:before="200"/>
                    <w:outlineLvl w:val="0"/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</w:pPr>
                  <w:r w:rsidRPr="00F35715"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  <w:t>Официальный сайт</w:t>
                  </w:r>
                  <w:r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  <w:t xml:space="preserve">: </w:t>
                  </w:r>
                </w:p>
                <w:p w14:paraId="63EC35F5" w14:textId="77777777" w:rsidR="00394D0B" w:rsidRPr="00F35715" w:rsidRDefault="00394D0B" w:rsidP="003D2C6F">
                  <w:pPr>
                    <w:keepNext/>
                    <w:keepLines/>
                    <w:spacing w:before="200"/>
                    <w:outlineLvl w:val="0"/>
                    <w:rPr>
                      <w:rFonts w:ascii="Times New Roman" w:eastAsiaTheme="majorEastAsia" w:hAnsi="Times New Roman" w:cs="Times New Roman"/>
                      <w:b/>
                      <w:bCs/>
                      <w:noProof/>
                      <w:color w:val="C00000"/>
                      <w:sz w:val="24"/>
                      <w:szCs w:val="24"/>
                      <w:lang w:bidi="ru-RU"/>
                    </w:rPr>
                  </w:pPr>
                  <w:hyperlink r:id="rId17" w:history="1">
                    <w:r w:rsidRPr="00F35715">
                      <w:rPr>
                        <w:rFonts w:ascii="Times New Roman" w:eastAsiaTheme="majorEastAsia" w:hAnsi="Times New Roman" w:cs="Times New Roman"/>
                        <w:b/>
                        <w:bCs/>
                        <w:noProof/>
                        <w:color w:val="C00000"/>
                        <w:sz w:val="24"/>
                        <w:szCs w:val="24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77DEF14F" w14:textId="77777777" w:rsidR="00394D0B" w:rsidRPr="009E1E44" w:rsidRDefault="00394D0B" w:rsidP="003D2C6F">
                  <w:pPr>
                    <w:rPr>
                      <w:noProof/>
                      <w:color w:val="C00000"/>
                    </w:rPr>
                  </w:pPr>
                </w:p>
              </w:tc>
            </w:tr>
            <w:tr w:rsidR="00394D0B" w:rsidRPr="009E1E44" w14:paraId="0A8EB1DA" w14:textId="77777777" w:rsidTr="003D2C6F">
              <w:trPr>
                <w:trHeight w:hRule="exact" w:val="2468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3746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048"/>
                    <w:gridCol w:w="252"/>
                    <w:gridCol w:w="2446"/>
                  </w:tblGrid>
                  <w:tr w:rsidR="00394D0B" w:rsidRPr="009E1E44" w14:paraId="6B85DCA9" w14:textId="77777777" w:rsidTr="003D2C6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509"/>
                    </w:trPr>
                    <w:tc>
                      <w:tcPr>
                        <w:tcW w:w="1399" w:type="pct"/>
                        <w:vAlign w:val="center"/>
                      </w:tcPr>
                      <w:p w14:paraId="286181B3" w14:textId="77777777" w:rsidR="00394D0B" w:rsidRPr="009E1E44" w:rsidRDefault="00394D0B" w:rsidP="003D2C6F">
                        <w:pPr>
                          <w:pStyle w:val="af"/>
                          <w:rPr>
                            <w:noProof/>
                            <w:color w:val="C00000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eastAsia="ru-RU"/>
                          </w:rPr>
                          <w:drawing>
                            <wp:inline distT="0" distB="0" distL="0" distR="0" wp14:anchorId="598B6C88" wp14:editId="54CF942B">
                              <wp:extent cx="695325" cy="590550"/>
                              <wp:effectExtent l="0" t="0" r="9525" b="0"/>
                              <wp:docPr id="3" name="Рисунок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18976" cy="61063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6" w:type="pct"/>
                        <w:vAlign w:val="center"/>
                      </w:tcPr>
                      <w:p w14:paraId="3FB969B9" w14:textId="77777777" w:rsidR="00394D0B" w:rsidRPr="009E1E44" w:rsidRDefault="00394D0B" w:rsidP="003D2C6F">
                        <w:pPr>
                          <w:rPr>
                            <w:noProof/>
                            <w:color w:val="C00000"/>
                          </w:rPr>
                        </w:pPr>
                      </w:p>
                    </w:tc>
                    <w:tc>
                      <w:tcPr>
                        <w:tcW w:w="3265" w:type="pct"/>
                        <w:vAlign w:val="center"/>
                      </w:tcPr>
                      <w:sdt>
                        <w:sdtPr>
                          <w:rPr>
                            <w:noProof/>
                            <w:color w:val="C00000"/>
                          </w:rPr>
                          <w:alias w:val="Компания"/>
                          <w:tag w:val=""/>
                          <w:id w:val="99623580"/>
                          <w:placeholder>
                            <w:docPart w:val="4526C018AA6E4E6D9662251607A0478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Content>
                          <w:p w14:paraId="4719B2CD" w14:textId="77777777" w:rsidR="00394D0B" w:rsidRPr="009E1E44" w:rsidRDefault="00394D0B" w:rsidP="003D2C6F">
                            <w:pPr>
                              <w:pStyle w:val="a8"/>
                              <w:rPr>
                                <w:noProof/>
                                <w:color w:val="C00000"/>
                              </w:rPr>
                            </w:pPr>
                            <w:r>
                              <w:rPr>
                                <w:noProof/>
                                <w:color w:val="C00000"/>
                              </w:rPr>
                              <w:t>Министерство социального развития, опеки и попечительства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3FED3F16" w14:textId="77777777" w:rsidR="00394D0B" w:rsidRPr="009E1E44" w:rsidRDefault="00394D0B" w:rsidP="003D2C6F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color w:val="C00000"/>
                            <w:lang w:bidi="ru-RU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 xml:space="preserve">Г. Зима, мкр-н Ангарский, д. 42, Каб. </w:t>
                        </w:r>
                        <w:r>
                          <w:rPr>
                            <w:noProof/>
                            <w:color w:val="C00000"/>
                            <w:lang w:bidi="ru-RU"/>
                          </w:rPr>
                          <w:t>2</w:t>
                        </w:r>
                      </w:p>
                      <w:p w14:paraId="0B99F5F4" w14:textId="77777777" w:rsidR="00394D0B" w:rsidRDefault="00394D0B" w:rsidP="003D2C6F">
                        <w:pPr>
                          <w:pStyle w:val="a9"/>
                          <w:rPr>
                            <w:noProof/>
                            <w:color w:val="C00000"/>
                            <w:lang w:bidi="ru-RU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>С 9:00 до 18:00,</w:t>
                        </w:r>
                        <w:r>
                          <w:rPr>
                            <w:noProof/>
                            <w:color w:val="C00000"/>
                            <w:lang w:bidi="ru-RU"/>
                          </w:rPr>
                          <w:t xml:space="preserve"> </w:t>
                        </w:r>
                      </w:p>
                      <w:p w14:paraId="2C7D45A4" w14:textId="77777777" w:rsidR="00394D0B" w:rsidRPr="009E1E44" w:rsidRDefault="00394D0B" w:rsidP="003D2C6F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color w:val="C00000"/>
                            <w:lang w:bidi="ru-RU"/>
                          </w:rPr>
                        </w:pPr>
                        <w:r>
                          <w:rPr>
                            <w:noProof/>
                            <w:color w:val="C00000"/>
                            <w:lang w:bidi="ru-RU"/>
                          </w:rPr>
                          <w:t>обед с 13:00 д</w:t>
                        </w: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 xml:space="preserve">о 14:00 </w:t>
                        </w:r>
                      </w:p>
                      <w:p w14:paraId="5CE580AA" w14:textId="77777777" w:rsidR="00394D0B" w:rsidRPr="009E1E44" w:rsidRDefault="00394D0B" w:rsidP="003D2C6F">
                        <w:pPr>
                          <w:pStyle w:val="a9"/>
                          <w:rPr>
                            <w:noProof/>
                            <w:color w:val="C00000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>Тел.: 8(39554)3-2</w:t>
                        </w:r>
                        <w:r>
                          <w:rPr>
                            <w:noProof/>
                            <w:color w:val="C00000"/>
                            <w:lang w:bidi="ru-RU"/>
                          </w:rPr>
                          <w:t>9-12</w:t>
                        </w:r>
                      </w:p>
                    </w:tc>
                  </w:tr>
                </w:tbl>
                <w:p w14:paraId="096F369C" w14:textId="77777777" w:rsidR="00394D0B" w:rsidRPr="009E1E44" w:rsidRDefault="00394D0B" w:rsidP="003D2C6F">
                  <w:pPr>
                    <w:rPr>
                      <w:noProof/>
                      <w:color w:val="C00000"/>
                    </w:rPr>
                  </w:pPr>
                </w:p>
              </w:tc>
            </w:tr>
          </w:tbl>
          <w:p w14:paraId="1F49ADFF" w14:textId="77777777" w:rsidR="00394D0B" w:rsidRPr="009E1E44" w:rsidRDefault="00394D0B" w:rsidP="003D2C6F">
            <w:pPr>
              <w:rPr>
                <w:noProof/>
                <w:color w:val="C00000"/>
              </w:rPr>
            </w:pPr>
          </w:p>
        </w:tc>
        <w:tc>
          <w:tcPr>
            <w:tcW w:w="32" w:type="dxa"/>
          </w:tcPr>
          <w:p w14:paraId="68A4D325" w14:textId="77777777" w:rsidR="00394D0B" w:rsidRPr="009E1E44" w:rsidRDefault="00394D0B" w:rsidP="003D2C6F">
            <w:pPr>
              <w:rPr>
                <w:noProof/>
                <w:color w:val="C00000"/>
              </w:rPr>
            </w:pPr>
          </w:p>
        </w:tc>
        <w:tc>
          <w:tcPr>
            <w:tcW w:w="662" w:type="dxa"/>
          </w:tcPr>
          <w:p w14:paraId="16452589" w14:textId="77777777" w:rsidR="00394D0B" w:rsidRPr="00952F66" w:rsidRDefault="00394D0B" w:rsidP="003D2C6F">
            <w:pPr>
              <w:rPr>
                <w:noProof/>
              </w:rPr>
            </w:pPr>
          </w:p>
        </w:tc>
        <w:tc>
          <w:tcPr>
            <w:tcW w:w="5144" w:type="dxa"/>
          </w:tcPr>
          <w:tbl>
            <w:tblPr>
              <w:tblStyle w:val="a5"/>
              <w:tblW w:w="4820" w:type="dxa"/>
              <w:tblInd w:w="324" w:type="dxa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394D0B" w:rsidRPr="00952F66" w14:paraId="3D659093" w14:textId="77777777" w:rsidTr="003D2C6F">
              <w:trPr>
                <w:trHeight w:hRule="exact" w:val="3966"/>
              </w:trPr>
              <w:tc>
                <w:tcPr>
                  <w:tcW w:w="5000" w:type="pct"/>
                </w:tcPr>
                <w:p w14:paraId="75BDAC3E" w14:textId="77777777" w:rsidR="00394D0B" w:rsidRPr="00952F66" w:rsidRDefault="00394D0B" w:rsidP="003D2C6F">
                  <w:pPr>
                    <w:rPr>
                      <w:noProof/>
                    </w:rPr>
                  </w:pPr>
                </w:p>
                <w:p w14:paraId="0885BE90" w14:textId="77777777" w:rsidR="00394D0B" w:rsidRDefault="00394D0B" w:rsidP="003D2C6F">
                  <w:pPr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  <w:lang w:eastAsia="ru-RU"/>
                    </w:rPr>
                    <w:drawing>
                      <wp:inline distT="0" distB="0" distL="0" distR="0" wp14:anchorId="3A740BA4" wp14:editId="10EF5A23">
                        <wp:extent cx="3076575" cy="1314450"/>
                        <wp:effectExtent l="0" t="0" r="9525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ubihj0kjhnq.jpg"/>
                                <pic:cNvPicPr/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6788" cy="13145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DEC4D7E" w14:textId="77777777" w:rsidR="00394D0B" w:rsidRPr="00DA61F7" w:rsidRDefault="00394D0B" w:rsidP="003D2C6F">
                  <w:pPr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</w:pPr>
                  <w:r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  <w:t>Льготы членам семьи погибшего (умершего) ветерана боевых действий.</w:t>
                  </w:r>
                </w:p>
              </w:tc>
            </w:tr>
            <w:tr w:rsidR="00394D0B" w:rsidRPr="00952F66" w14:paraId="40DD4FBC" w14:textId="77777777" w:rsidTr="003D2C6F">
              <w:trPr>
                <w:trHeight w:hRule="exact" w:val="80"/>
              </w:trPr>
              <w:tc>
                <w:tcPr>
                  <w:tcW w:w="5000" w:type="pct"/>
                </w:tcPr>
                <w:p w14:paraId="7C681AE9" w14:textId="77777777" w:rsidR="00394D0B" w:rsidRPr="00952F66" w:rsidRDefault="00394D0B" w:rsidP="003D2C6F">
                  <w:pPr>
                    <w:rPr>
                      <w:noProof/>
                    </w:rPr>
                  </w:pPr>
                </w:p>
              </w:tc>
            </w:tr>
            <w:tr w:rsidR="00394D0B" w:rsidRPr="00952F66" w14:paraId="51F34563" w14:textId="77777777" w:rsidTr="003D2C6F">
              <w:trPr>
                <w:trHeight w:hRule="exact" w:val="1349"/>
              </w:trPr>
              <w:sdt>
                <w:sdtPr>
                  <w:rPr>
                    <w:rFonts w:ascii="Times New Roman" w:hAnsi="Times New Roman" w:cs="Times New Roman"/>
                    <w:noProof/>
                    <w:sz w:val="28"/>
                    <w:szCs w:val="28"/>
                  </w:rPr>
                  <w:alias w:val="Компания"/>
                  <w:tag w:val=""/>
                  <w:id w:val="65071728"/>
                  <w:placeholder>
                    <w:docPart w:val="4526C018AA6E4E6D9662251607A0478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Content>
                  <w:tc>
                    <w:tcPr>
                      <w:tcW w:w="5000" w:type="pct"/>
                      <w:shd w:val="clear" w:color="auto" w:fill="C45238" w:themeFill="accent1"/>
                    </w:tcPr>
                    <w:p w14:paraId="0548B924" w14:textId="77777777" w:rsidR="00394D0B" w:rsidRPr="00820D71" w:rsidRDefault="00394D0B" w:rsidP="003D2C6F">
                      <w:pPr>
                        <w:pStyle w:val="ab"/>
                        <w:spacing w:after="240"/>
                        <w:rPr>
                          <w:noProof/>
                          <w:sz w:val="20"/>
                        </w:rPr>
                      </w:pPr>
                      <w:r w:rsidRPr="00820D7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Министерство социального развития, опеки и попечительства Иркутской области                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394D0B" w:rsidRPr="00952F66" w14:paraId="7D153148" w14:textId="77777777" w:rsidTr="003D2C6F">
              <w:trPr>
                <w:trHeight w:hRule="exact" w:val="2268"/>
              </w:trPr>
              <w:tc>
                <w:tcPr>
                  <w:tcW w:w="5000" w:type="pct"/>
                  <w:shd w:val="clear" w:color="auto" w:fill="C45238" w:themeFill="accent1"/>
                  <w:vAlign w:val="bottom"/>
                </w:tcPr>
                <w:p w14:paraId="7CB9C05A" w14:textId="77777777" w:rsidR="00394D0B" w:rsidRPr="00820D71" w:rsidRDefault="00394D0B" w:rsidP="003D2C6F">
                  <w:pPr>
                    <w:pStyle w:val="ad"/>
                    <w:rPr>
                      <w:noProof/>
                      <w:sz w:val="26"/>
                      <w:szCs w:val="26"/>
                    </w:rPr>
                  </w:pPr>
                  <w:r w:rsidRPr="00820D71">
                    <w:rPr>
                      <w:noProof/>
                      <w:sz w:val="26"/>
                      <w:szCs w:val="26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31108946" w14:textId="77777777" w:rsidR="00394D0B" w:rsidRPr="00952F66" w:rsidRDefault="00394D0B" w:rsidP="003D2C6F">
            <w:pPr>
              <w:rPr>
                <w:noProof/>
              </w:rPr>
            </w:pPr>
          </w:p>
        </w:tc>
      </w:tr>
    </w:tbl>
    <w:p w14:paraId="1B856CAF" w14:textId="77777777" w:rsidR="00394D0B" w:rsidRPr="00952F66" w:rsidRDefault="00394D0B" w:rsidP="00394D0B">
      <w:pPr>
        <w:pStyle w:val="af"/>
        <w:rPr>
          <w:noProof/>
        </w:rPr>
      </w:pPr>
    </w:p>
    <w:sectPr w:rsidR="00394D0B" w:rsidRPr="00952F66" w:rsidSect="00960BEE">
      <w:pgSz w:w="11906" w:h="16838" w:code="9"/>
      <w:pgMar w:top="284" w:right="284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18E4EA" w14:textId="77777777" w:rsidR="002A61A2" w:rsidRDefault="002A61A2" w:rsidP="00952F66">
      <w:r>
        <w:separator/>
      </w:r>
    </w:p>
  </w:endnote>
  <w:endnote w:type="continuationSeparator" w:id="0">
    <w:p w14:paraId="63C643CD" w14:textId="77777777" w:rsidR="002A61A2" w:rsidRDefault="002A61A2" w:rsidP="00952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6B0962" w14:textId="77777777" w:rsidR="002A61A2" w:rsidRDefault="002A61A2" w:rsidP="00952F66">
      <w:r>
        <w:separator/>
      </w:r>
    </w:p>
  </w:footnote>
  <w:footnote w:type="continuationSeparator" w:id="0">
    <w:p w14:paraId="22C1DB1F" w14:textId="77777777" w:rsidR="002A61A2" w:rsidRDefault="002A61A2" w:rsidP="00952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1E38"/>
      </v:shape>
    </w:pict>
  </w:numPicBullet>
  <w:abstractNum w:abstractNumId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-72"/>
        </w:tabs>
        <w:ind w:left="-72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>
    <w:nsid w:val="2F3A7860"/>
    <w:multiLevelType w:val="hybridMultilevel"/>
    <w:tmpl w:val="99865478"/>
    <w:lvl w:ilvl="0" w:tplc="0D68C322">
      <w:start w:val="2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6" w:hanging="360"/>
      </w:pPr>
    </w:lvl>
    <w:lvl w:ilvl="2" w:tplc="0419001B" w:tentative="1">
      <w:start w:val="1"/>
      <w:numFmt w:val="lowerRoman"/>
      <w:lvlText w:val="%3."/>
      <w:lvlJc w:val="right"/>
      <w:pPr>
        <w:ind w:left="1896" w:hanging="180"/>
      </w:pPr>
    </w:lvl>
    <w:lvl w:ilvl="3" w:tplc="0419000F" w:tentative="1">
      <w:start w:val="1"/>
      <w:numFmt w:val="decimal"/>
      <w:lvlText w:val="%4."/>
      <w:lvlJc w:val="left"/>
      <w:pPr>
        <w:ind w:left="2616" w:hanging="360"/>
      </w:pPr>
    </w:lvl>
    <w:lvl w:ilvl="4" w:tplc="04190019" w:tentative="1">
      <w:start w:val="1"/>
      <w:numFmt w:val="lowerLetter"/>
      <w:lvlText w:val="%5."/>
      <w:lvlJc w:val="left"/>
      <w:pPr>
        <w:ind w:left="3336" w:hanging="360"/>
      </w:pPr>
    </w:lvl>
    <w:lvl w:ilvl="5" w:tplc="0419001B" w:tentative="1">
      <w:start w:val="1"/>
      <w:numFmt w:val="lowerRoman"/>
      <w:lvlText w:val="%6."/>
      <w:lvlJc w:val="right"/>
      <w:pPr>
        <w:ind w:left="4056" w:hanging="180"/>
      </w:pPr>
    </w:lvl>
    <w:lvl w:ilvl="6" w:tplc="0419000F" w:tentative="1">
      <w:start w:val="1"/>
      <w:numFmt w:val="decimal"/>
      <w:lvlText w:val="%7."/>
      <w:lvlJc w:val="left"/>
      <w:pPr>
        <w:ind w:left="4776" w:hanging="360"/>
      </w:pPr>
    </w:lvl>
    <w:lvl w:ilvl="7" w:tplc="04190019" w:tentative="1">
      <w:start w:val="1"/>
      <w:numFmt w:val="lowerLetter"/>
      <w:lvlText w:val="%8."/>
      <w:lvlJc w:val="left"/>
      <w:pPr>
        <w:ind w:left="5496" w:hanging="360"/>
      </w:pPr>
    </w:lvl>
    <w:lvl w:ilvl="8" w:tplc="041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2">
    <w:nsid w:val="4D0501A2"/>
    <w:multiLevelType w:val="hybridMultilevel"/>
    <w:tmpl w:val="C2D63D7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0B6D2A"/>
    <w:multiLevelType w:val="hybridMultilevel"/>
    <w:tmpl w:val="409AC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D26DDF"/>
    <w:multiLevelType w:val="hybridMultilevel"/>
    <w:tmpl w:val="80C6A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590F02"/>
    <w:multiLevelType w:val="hybridMultilevel"/>
    <w:tmpl w:val="A6BE31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2"/>
  </w:num>
  <w:num w:numId="8">
    <w:abstractNumId w:val="4"/>
  </w:num>
  <w:num w:numId="9">
    <w:abstractNumId w:val="5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05E"/>
    <w:rsid w:val="00007663"/>
    <w:rsid w:val="00026032"/>
    <w:rsid w:val="000A4263"/>
    <w:rsid w:val="00136987"/>
    <w:rsid w:val="001678B6"/>
    <w:rsid w:val="00221516"/>
    <w:rsid w:val="00285D19"/>
    <w:rsid w:val="002A61A2"/>
    <w:rsid w:val="002D410D"/>
    <w:rsid w:val="002D5E9E"/>
    <w:rsid w:val="0032405E"/>
    <w:rsid w:val="00336BD1"/>
    <w:rsid w:val="003512B1"/>
    <w:rsid w:val="00353032"/>
    <w:rsid w:val="00394D0B"/>
    <w:rsid w:val="00452098"/>
    <w:rsid w:val="00493B03"/>
    <w:rsid w:val="00525836"/>
    <w:rsid w:val="00572A3F"/>
    <w:rsid w:val="00591330"/>
    <w:rsid w:val="005C79FF"/>
    <w:rsid w:val="005F2E36"/>
    <w:rsid w:val="00693F85"/>
    <w:rsid w:val="0074056C"/>
    <w:rsid w:val="00765A8A"/>
    <w:rsid w:val="007D589D"/>
    <w:rsid w:val="00820D71"/>
    <w:rsid w:val="008476DC"/>
    <w:rsid w:val="00870FB9"/>
    <w:rsid w:val="008F7F43"/>
    <w:rsid w:val="00952206"/>
    <w:rsid w:val="00952F66"/>
    <w:rsid w:val="00960BEE"/>
    <w:rsid w:val="009E1E44"/>
    <w:rsid w:val="00A72876"/>
    <w:rsid w:val="00A93DB3"/>
    <w:rsid w:val="00B02C30"/>
    <w:rsid w:val="00B1693C"/>
    <w:rsid w:val="00B75535"/>
    <w:rsid w:val="00BB5227"/>
    <w:rsid w:val="00C46807"/>
    <w:rsid w:val="00DA61F7"/>
    <w:rsid w:val="00E00287"/>
    <w:rsid w:val="00E408FB"/>
    <w:rsid w:val="00E40C32"/>
    <w:rsid w:val="00E62129"/>
    <w:rsid w:val="00E76683"/>
    <w:rsid w:val="00EA145E"/>
    <w:rsid w:val="00F3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94D0B"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name w:val="Макет таблицы"/>
    <w:basedOn w:val="a2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Название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semiHidden/>
    <w:unhideWhenUsed/>
    <w:rsid w:val="003512B1"/>
    <w:rPr>
      <w:color w:val="0000FF"/>
      <w:u w:val="single"/>
    </w:rPr>
  </w:style>
  <w:style w:type="paragraph" w:styleId="af3">
    <w:name w:val="List Paragraph"/>
    <w:basedOn w:val="a0"/>
    <w:uiPriority w:val="34"/>
    <w:unhideWhenUsed/>
    <w:qFormat/>
    <w:rsid w:val="00E00287"/>
    <w:pPr>
      <w:ind w:left="720"/>
      <w:contextualSpacing/>
    </w:pPr>
  </w:style>
  <w:style w:type="paragraph" w:styleId="af4">
    <w:name w:val="Balloon Text"/>
    <w:basedOn w:val="a0"/>
    <w:link w:val="af5"/>
    <w:uiPriority w:val="99"/>
    <w:semiHidden/>
    <w:unhideWhenUsed/>
    <w:rsid w:val="00960BEE"/>
    <w:rPr>
      <w:rFonts w:ascii="Segoe UI" w:hAnsi="Segoe UI" w:cs="Segoe UI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960BEE"/>
    <w:rPr>
      <w:rFonts w:ascii="Segoe UI" w:hAnsi="Segoe UI" w:cs="Segoe UI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kcson-zima.irk.socinfo.ru/SWO" TargetMode="External"/><Relationship Id="rId17" Type="http://schemas.openxmlformats.org/officeDocument/2006/relationships/hyperlink" Target="https://kcson-zima.irk.socinfo.ru/SW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k.ru/ktssongoro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k.ru/ktssongoro" TargetMode="External"/><Relationship Id="rId5" Type="http://schemas.openxmlformats.org/officeDocument/2006/relationships/styles" Target="styles.xml"/><Relationship Id="rId15" Type="http://schemas.openxmlformats.org/officeDocument/2006/relationships/hyperlink" Target="https://vk.com/public217507436" TargetMode="External"/><Relationship Id="rId10" Type="http://schemas.openxmlformats.org/officeDocument/2006/relationships/hyperlink" Target="https://vk.com/public217507436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0EAB1B4FD654F45AD1EB415C72027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17BC8-42E0-4614-B7D0-D938431C5CFA}"/>
      </w:docPartPr>
      <w:docPartBody>
        <w:p w:rsidR="00DD3ED9" w:rsidRDefault="00310F81" w:rsidP="00310F81">
          <w:pPr>
            <w:pStyle w:val="70EAB1B4FD654F45AD1EB415C720271F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  <w:docPart>
      <w:docPartPr>
        <w:name w:val="4526C018AA6E4E6D9662251607A047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3AAAD3-DE60-4CBB-AA25-26620FB67EFD}"/>
      </w:docPartPr>
      <w:docPartBody>
        <w:p w:rsidR="00000000" w:rsidRDefault="00DD3ED9" w:rsidP="00DD3ED9">
          <w:pPr>
            <w:pStyle w:val="4526C018AA6E4E6D9662251607A0478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45C"/>
    <w:rsid w:val="00232660"/>
    <w:rsid w:val="002D6BD2"/>
    <w:rsid w:val="00310F81"/>
    <w:rsid w:val="003630CE"/>
    <w:rsid w:val="00585E98"/>
    <w:rsid w:val="009344AC"/>
    <w:rsid w:val="00DD3ED9"/>
    <w:rsid w:val="00F2645C"/>
    <w:rsid w:val="00F9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  <w:style w:type="paragraph" w:customStyle="1" w:styleId="70EAB1B4FD654F45AD1EB415C720271F">
    <w:name w:val="70EAB1B4FD654F45AD1EB415C720271F"/>
    <w:rsid w:val="00310F81"/>
  </w:style>
  <w:style w:type="paragraph" w:customStyle="1" w:styleId="0A64916148C74612BF6F510544F9731A">
    <w:name w:val="0A64916148C74612BF6F510544F9731A"/>
    <w:rsid w:val="00310F81"/>
  </w:style>
  <w:style w:type="paragraph" w:customStyle="1" w:styleId="0323B677F6EC421EBB3B6DFBF11E624A">
    <w:name w:val="0323B677F6EC421EBB3B6DFBF11E624A"/>
    <w:rsid w:val="00310F81"/>
  </w:style>
  <w:style w:type="paragraph" w:customStyle="1" w:styleId="AB35B960A7D4409BB5F133C630FD24A9">
    <w:name w:val="AB35B960A7D4409BB5F133C630FD24A9"/>
    <w:rsid w:val="00310F81"/>
  </w:style>
  <w:style w:type="paragraph" w:customStyle="1" w:styleId="4526C018AA6E4E6D9662251607A0478E">
    <w:name w:val="4526C018AA6E4E6D9662251607A0478E"/>
    <w:rsid w:val="00DD3E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10EC26-3231-41DA-A06A-87652661CB1A}">
  <ds:schemaRefs>
    <ds:schemaRef ds:uri="4873beb7-5857-4685-be1f-d57550cc96c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38</TotalTime>
  <Pages>2</Pages>
  <Words>1195</Words>
  <Characters>6816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Иркутской области                            ОГБУ «УСЗСОН по г. Зиме и Зиминскому р-ну»</Company>
  <LinksUpToDate>false</LinksUpToDate>
  <CharactersWithSpaces>7996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user</cp:lastModifiedBy>
  <cp:revision>3</cp:revision>
  <cp:lastPrinted>2025-10-23T02:21:00Z</cp:lastPrinted>
  <dcterms:created xsi:type="dcterms:W3CDTF">2025-10-22T09:41:00Z</dcterms:created>
  <dcterms:modified xsi:type="dcterms:W3CDTF">2025-10-23T02:22:00Z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